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29B0A">
      <w:pPr>
        <w:rPr>
          <w:highlight w:val="none"/>
        </w:rPr>
      </w:pPr>
    </w:p>
    <w:p w14:paraId="1D9E3CCF">
      <w:pPr>
        <w:rPr>
          <w:highlight w:val="none"/>
        </w:rPr>
      </w:pPr>
    </w:p>
    <w:p w14:paraId="10D64DE4">
      <w:pPr>
        <w:rPr>
          <w:highlight w:val="none"/>
        </w:rPr>
      </w:pPr>
    </w:p>
    <w:p w14:paraId="65DE5DCD">
      <w:pPr>
        <w:rPr>
          <w:highlight w:val="none"/>
        </w:rPr>
      </w:pPr>
    </w:p>
    <w:p w14:paraId="2745F094">
      <w:pPr>
        <w:jc w:val="center"/>
        <w:rPr>
          <w:highlight w:val="none"/>
        </w:rPr>
      </w:pPr>
      <w:r>
        <w:rPr>
          <w:rFonts w:hint="eastAsia"/>
          <w:highlight w:val="none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941070</wp:posOffset>
            </wp:positionH>
            <wp:positionV relativeFrom="paragraph">
              <wp:posOffset>-1761490</wp:posOffset>
            </wp:positionV>
            <wp:extent cx="3722370" cy="2064385"/>
            <wp:effectExtent l="0" t="0" r="11430" b="12065"/>
            <wp:wrapNone/>
            <wp:docPr id="3" name="图片 2" descr="成都文交所_logo_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成都文交所_logo_Z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24570" cy="2065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6E9966">
      <w:pPr>
        <w:jc w:val="center"/>
        <w:rPr>
          <w:highlight w:val="none"/>
        </w:rPr>
      </w:pPr>
    </w:p>
    <w:p w14:paraId="45D9C75B">
      <w:pPr>
        <w:jc w:val="center"/>
        <w:rPr>
          <w:highlight w:val="none"/>
        </w:rPr>
      </w:pPr>
    </w:p>
    <w:p w14:paraId="124FA44A">
      <w:pPr>
        <w:jc w:val="center"/>
        <w:rPr>
          <w:highlight w:val="none"/>
        </w:rPr>
      </w:pPr>
    </w:p>
    <w:p w14:paraId="6B9476A2">
      <w:pPr>
        <w:jc w:val="both"/>
        <w:rPr>
          <w:rFonts w:ascii="Times New Roman" w:hAnsi="Times New Roman" w:eastAsia="方正大标宋简体"/>
          <w:b/>
          <w:bCs/>
          <w:color w:val="404040" w:themeColor="text1" w:themeTint="BF"/>
          <w:sz w:val="44"/>
          <w:szCs w:val="44"/>
          <w:highlight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 w14:paraId="58968AFE">
      <w:pPr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  <w:highlight w:val="none"/>
          <w:lang w:val="en-US" w:eastAsia="zh-CN"/>
        </w:rPr>
      </w:pPr>
    </w:p>
    <w:p w14:paraId="3F2B92B1">
      <w:pPr>
        <w:jc w:val="center"/>
        <w:rPr>
          <w:rFonts w:hint="eastAsia" w:ascii="Times New Roman" w:hAnsi="Times New Roman" w:eastAsia="方正小标宋简体"/>
          <w:b/>
          <w:bCs/>
          <w:color w:val="404040" w:themeColor="text1" w:themeTint="BF"/>
          <w:sz w:val="44"/>
          <w:szCs w:val="44"/>
          <w:highlight w:val="none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Times New Roman" w:hAnsi="Times New Roman" w:eastAsia="方正小标宋简体"/>
          <w:b/>
          <w:bCs/>
          <w:color w:val="404040" w:themeColor="text1" w:themeTint="BF"/>
          <w:sz w:val="44"/>
          <w:szCs w:val="44"/>
          <w:highlight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${asset_name}</w:t>
      </w:r>
      <w:r>
        <w:rPr>
          <w:rFonts w:hint="eastAsia" w:ascii="Times New Roman" w:hAnsi="Times New Roman" w:eastAsia="方正小标宋简体"/>
          <w:b/>
          <w:bCs/>
          <w:color w:val="404040" w:themeColor="text1" w:themeTint="BF"/>
          <w:sz w:val="44"/>
          <w:szCs w:val="44"/>
          <w:highlight w:val="none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非遗 IP 知识产权价值评估报告</w:t>
      </w:r>
    </w:p>
    <w:p w14:paraId="5BDBAEA0">
      <w:pPr>
        <w:jc w:val="center"/>
        <w:rPr>
          <w:rFonts w:hint="eastAsia" w:ascii="Times New Roman" w:hAnsi="Times New Roman" w:eastAsia="方正小标宋简体"/>
          <w:b/>
          <w:bCs/>
          <w:color w:val="404040" w:themeColor="text1" w:themeTint="BF"/>
          <w:sz w:val="48"/>
          <w:szCs w:val="48"/>
          <w:highlight w:val="none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 w14:paraId="3C8325D3">
      <w:pPr>
        <w:jc w:val="both"/>
        <w:rPr>
          <w:rFonts w:ascii="Times New Roman" w:hAnsi="Times New Roman" w:eastAsia="方正大标宋简体"/>
          <w:b/>
          <w:bCs/>
          <w:color w:val="404040" w:themeColor="text1" w:themeTint="BF"/>
          <w:sz w:val="44"/>
          <w:szCs w:val="44"/>
          <w:highlight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 w14:paraId="4B788DA9">
      <w:pPr>
        <w:jc w:val="both"/>
        <w:rPr>
          <w:rFonts w:ascii="Times New Roman" w:hAnsi="Times New Roman" w:eastAsia="方正大标宋简体"/>
          <w:b/>
          <w:bCs/>
          <w:color w:val="404040" w:themeColor="text1" w:themeTint="BF"/>
          <w:sz w:val="44"/>
          <w:szCs w:val="44"/>
          <w:highlight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bookmarkStart w:id="0" w:name="_GoBack"/>
      <w:bookmarkEnd w:id="0"/>
    </w:p>
    <w:p w14:paraId="100311B2">
      <w:pPr>
        <w:jc w:val="center"/>
        <w:rPr>
          <w:rFonts w:hint="default" w:ascii="Times New Roman" w:hAnsi="Times New Roman" w:eastAsia="方正大标宋简体"/>
          <w:b/>
          <w:bCs/>
          <w:color w:val="404040" w:themeColor="text1" w:themeTint="BF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-972185</wp:posOffset>
                </wp:positionH>
                <wp:positionV relativeFrom="paragraph">
                  <wp:posOffset>248285</wp:posOffset>
                </wp:positionV>
                <wp:extent cx="7560310" cy="3599815"/>
                <wp:effectExtent l="0" t="0" r="2540" b="635"/>
                <wp:wrapNone/>
                <wp:docPr id="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3599815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 w14:paraId="54AC49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152000" tIns="0" rIns="115200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-76.55pt;margin-top:19.55pt;height:283.45pt;width:595.3pt;z-index:-251656192;mso-width-relative:page;mso-height-relative:page;" filled="t" stroked="f" coordsize="21600,21600" o:gfxdata="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AAAAAAAAAAAAAAAAAAAAAAAAAAAAAAAAAAAAAAAAAA&#10;AAAAAAAAAAAAAADQCQAAU01USgAAAAAQAMAJ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8&#10;P3hwYWNrZXQgZW5kPSJ3Ij8+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//Q9U4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//R&#10;9U4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//S9U4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//T9U4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//U9U4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//V9U4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//W9U4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//X9U4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//Q9U4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//R9U4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//S9U4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//T9U4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//U9U4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//V9U4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//W9U4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//X9U4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f/9L1R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f/9P1R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f/9T1R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f/9X1RgS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b1Ril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v/9f1Ril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v/9D1Ril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v/9H1PgS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L1&#10;PgS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P1PgS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T1PgS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X1PgZO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/9b1NgZO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/9f1LgZO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/9D1LgZO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/9H1LgZO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/9L1JgZO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/9P1JgZ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/9T1JgZ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/9X1JgZ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/9b1JkWb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X9SZFm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//0PUmRZ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//9H1&#10;HkWx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v//S9R5Ft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//0/UeRb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//9T1FkW1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v//V9Q5Ft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//1vUORb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//9f1DkW5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v//Q9Q5F&#10;u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//9P1BkW5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v//U9QZBu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//1fT+Rb3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//9b0/kG9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//9H07kG9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v//S9O5B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//0/Tu&#10;Qch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v/9T07kHI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//V9OZByH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//1vTmQch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odil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//0vQ+YztHYpdirsVdirsVdirsVdirsVdirsVdirsVdirsVdirsUOxS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4BuABH/8VdirsVdirsVdirsVdirsVdirsVdirsVdirsVdirsVd&#10;irsVdirsVdirsVdirsVdirsVdirsVdirsVdirsVdirsVdirsVdirsVdirsVdirsVdirsVdirsVdi&#10;rsVdirsVdirsVdirsVdirsVdirsVdirsVdirsVdirsVdirsVdirsVdirsVdirsVdirsVdirsVdir&#10;sVdirsVdirsVdirsVdirsVdirsVdirsVdirsVdirsVdirsVf/9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">
                <v:fill type="frame" on="t" focussize="0,0" recolor="t" rotate="t" r:id="rId9"/>
                <v:stroke on="f"/>
                <v:imagedata o:title=""/>
                <o:lock v:ext="edit" aspectratio="f"/>
                <v:textbox inset="32mm,0mm,32mm,0mm">
                  <w:txbxContent>
                    <w:p w14:paraId="54AC490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Times New Roman" w:hAnsi="Times New Roman" w:eastAsia="方正大标宋简体"/>
          <w:b/>
          <w:bCs/>
          <w:color w:val="404040" w:themeColor="text1" w:themeTint="BF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报告编号：ICH-IPVS-RPT-</w:t>
      </w:r>
      <w:r>
        <w:rPr>
          <w:rFonts w:hint="default" w:ascii="Times New Roman" w:hAnsi="Times New Roman" w:eastAsia="方正大标宋简体"/>
          <w:b/>
          <w:bCs/>
          <w:color w:val="404040" w:themeColor="text1" w:themeTint="BF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${yyyymmdd}</w:t>
      </w:r>
    </w:p>
    <w:p w14:paraId="3757530D">
      <w:pPr>
        <w:jc w:val="center"/>
        <w:rPr>
          <w:rFonts w:hint="default" w:ascii="Times New Roman" w:hAnsi="Times New Roman" w:eastAsia="方正大标宋简体"/>
          <w:b/>
          <w:bCs/>
          <w:color w:val="404040" w:themeColor="text1" w:themeTint="BF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Times New Roman" w:hAnsi="Times New Roman" w:eastAsia="方正大标宋简体"/>
          <w:b/>
          <w:bCs/>
          <w:color w:val="404040" w:themeColor="text1" w:themeTint="BF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非遗IP名称：</w:t>
      </w:r>
      <w:r>
        <w:rPr>
          <w:rFonts w:hint="default" w:ascii="Times New Roman" w:hAnsi="Times New Roman" w:eastAsia="方正大标宋简体"/>
          <w:b/>
          <w:bCs/>
          <w:color w:val="404040" w:themeColor="text1" w:themeTint="BF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${</w:t>
      </w:r>
      <w:r>
        <w:rPr>
          <w:rFonts w:hint="eastAsia" w:ascii="Times New Roman" w:hAnsi="Times New Roman" w:eastAsia="方正大标宋简体"/>
          <w:b/>
          <w:bCs/>
          <w:color w:val="404040" w:themeColor="text1" w:themeTint="BF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asset_name</w:t>
      </w:r>
      <w:r>
        <w:rPr>
          <w:rFonts w:hint="default" w:ascii="Times New Roman" w:hAnsi="Times New Roman" w:eastAsia="方正大标宋简体"/>
          <w:b/>
          <w:bCs/>
          <w:color w:val="404040" w:themeColor="text1" w:themeTint="BF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}</w:t>
      </w:r>
    </w:p>
    <w:p w14:paraId="65A34B4A">
      <w:pPr>
        <w:jc w:val="center"/>
        <w:rPr>
          <w:rFonts w:hint="default" w:ascii="Times New Roman" w:hAnsi="Times New Roman" w:eastAsia="方正大标宋简体"/>
          <w:b/>
          <w:bCs/>
          <w:color w:val="404040" w:themeColor="text1" w:themeTint="BF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Times New Roman" w:hAnsi="Times New Roman" w:eastAsia="方正大标宋简体"/>
          <w:b/>
          <w:bCs/>
          <w:color w:val="404040" w:themeColor="text1" w:themeTint="BF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受评人/单位：成都文化产权交易所</w:t>
      </w:r>
    </w:p>
    <w:p w14:paraId="060D56A3">
      <w:pPr>
        <w:jc w:val="center"/>
        <w:rPr>
          <w:rFonts w:hint="eastAsia" w:ascii="Times New Roman" w:hAnsi="Times New Roman" w:eastAsia="方正大标宋简体"/>
          <w:b/>
          <w:bCs/>
          <w:color w:val="404040" w:themeColor="text1" w:themeTint="BF"/>
          <w:sz w:val="32"/>
          <w:szCs w:val="32"/>
          <w:highlight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Times New Roman" w:hAnsi="Times New Roman" w:eastAsia="方正大标宋简体"/>
          <w:b/>
          <w:bCs/>
          <w:color w:val="404040" w:themeColor="text1" w:themeTint="BF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评估日期：</w:t>
      </w:r>
      <w:r>
        <w:rPr>
          <w:rFonts w:hint="default" w:ascii="Times New Roman" w:hAnsi="Times New Roman" w:eastAsia="方正大标宋简体"/>
          <w:b/>
          <w:bCs/>
          <w:color w:val="404040" w:themeColor="text1" w:themeTint="BF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${yyyy}</w:t>
      </w:r>
      <w:r>
        <w:rPr>
          <w:rFonts w:hint="eastAsia" w:ascii="Times New Roman" w:hAnsi="Times New Roman" w:eastAsia="方正大标宋简体"/>
          <w:b/>
          <w:bCs/>
          <w:color w:val="404040" w:themeColor="text1" w:themeTint="BF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年</w:t>
      </w:r>
      <w:r>
        <w:rPr>
          <w:rFonts w:hint="default" w:ascii="Times New Roman" w:hAnsi="Times New Roman" w:eastAsia="方正大标宋简体"/>
          <w:b/>
          <w:bCs/>
          <w:color w:val="404040" w:themeColor="text1" w:themeTint="BF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${mm}</w:t>
      </w:r>
      <w:r>
        <w:rPr>
          <w:rFonts w:hint="eastAsia" w:ascii="Times New Roman" w:hAnsi="Times New Roman" w:eastAsia="方正大标宋简体"/>
          <w:b/>
          <w:bCs/>
          <w:color w:val="404040" w:themeColor="text1" w:themeTint="BF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月</w:t>
      </w:r>
      <w:r>
        <w:rPr>
          <w:rFonts w:hint="default" w:ascii="Times New Roman" w:hAnsi="Times New Roman" w:eastAsia="方正大标宋简体"/>
          <w:b/>
          <w:bCs/>
          <w:color w:val="404040" w:themeColor="text1" w:themeTint="BF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${dd}</w:t>
      </w:r>
      <w:r>
        <w:rPr>
          <w:rFonts w:hint="eastAsia" w:ascii="Times New Roman" w:hAnsi="Times New Roman" w:eastAsia="方正大标宋简体"/>
          <w:b/>
          <w:bCs/>
          <w:color w:val="404040" w:themeColor="text1" w:themeTint="BF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日</w:t>
      </w:r>
    </w:p>
    <w:p w14:paraId="60B71252">
      <w:pPr>
        <w:jc w:val="center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highlight w:val="none"/>
        </w:rPr>
        <w:br w:type="page"/>
      </w:r>
    </w:p>
    <w:p w14:paraId="54E8B394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评估总结摘要</w:t>
      </w:r>
    </w:p>
    <w:tbl>
      <w:tblPr>
        <w:tblStyle w:val="1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8"/>
        <w:gridCol w:w="2978"/>
        <w:gridCol w:w="2978"/>
      </w:tblGrid>
      <w:tr w14:paraId="68D778CE">
        <w:trPr>
          <w:tblHeader/>
        </w:trPr>
        <w:tc>
          <w:tcPr>
            <w:tcW w:w="1666" w:type="pct"/>
            <w:tcBorders>
              <w:top w:val="nil"/>
              <w:left w:val="nil"/>
              <w:bottom w:val="single" w:color="F0F0F0" w:sz="6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24DE744E">
            <w:pPr>
              <w:bidi w:val="0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指标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F0F0F0" w:sz="6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157CF7E4">
            <w:pPr>
              <w:bidi w:val="0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数值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F0F0F0" w:sz="6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2EA4F645">
            <w:pPr>
              <w:bidi w:val="0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等级</w:t>
            </w:r>
          </w:p>
        </w:tc>
      </w:tr>
      <w:tr w14:paraId="18EAEAD2">
        <w:tc>
          <w:tcPr>
            <w:tcW w:w="1666" w:type="pct"/>
            <w:tcBorders>
              <w:top w:val="nil"/>
              <w:left w:val="nil"/>
              <w:bottom w:val="single" w:color="F0F0F0" w:sz="2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7A597D31">
            <w:pPr>
              <w:bidi w:val="0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系统估值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F0F0F0" w:sz="2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42AD305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cs="仿宋_GB2312"/>
                <w:lang w:val="en-US" w:eastAsia="zh-CN"/>
              </w:rPr>
              <w:t>${</w:t>
            </w:r>
            <w:r>
              <w:rPr>
                <w:rFonts w:ascii="monospace" w:hAnsi="monospace" w:eastAsia="monospace" w:cs="monospace"/>
                <w:i w:val="0"/>
                <w:iCs w:val="0"/>
                <w:caps w:val="0"/>
                <w:color w:val="8E004B"/>
                <w:spacing w:val="0"/>
                <w:kern w:val="0"/>
                <w:sz w:val="22"/>
                <w:szCs w:val="22"/>
                <w:lang w:val="en-US" w:eastAsia="zh-CN" w:bidi="ar"/>
              </w:rPr>
              <w:t>fin</w:t>
            </w:r>
            <w:r>
              <w:rPr>
                <w:rFonts w:hint="default" w:ascii="monospace" w:hAnsi="monospace" w:eastAsia="monospace" w:cs="monospace"/>
                <w:i w:val="0"/>
                <w:iCs w:val="0"/>
                <w:caps w:val="0"/>
                <w:color w:val="8E004B"/>
                <w:spacing w:val="0"/>
                <w:kern w:val="0"/>
                <w:sz w:val="22"/>
                <w:szCs w:val="22"/>
                <w:lang w:val="en-US" w:eastAsia="zh-CN" w:bidi="ar"/>
              </w:rPr>
              <w:t>al_value_ab</w:t>
            </w:r>
            <w:r>
              <w:rPr>
                <w:rFonts w:hint="default" w:ascii="仿宋_GB2312" w:hAnsi="仿宋_GB2312" w:cs="仿宋_GB2312"/>
                <w:lang w:val="en-US" w:eastAsia="zh-CN"/>
              </w:rPr>
              <w:t>}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万元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F0F0F0" w:sz="2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145E08F3">
            <w:pPr>
              <w:bidi w:val="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lang w:val="en-US" w:eastAsia="zh-CN"/>
              </w:rPr>
              <w:t>待定</w:t>
            </w:r>
          </w:p>
        </w:tc>
      </w:tr>
      <w:tr w14:paraId="79C7C805">
        <w:tc>
          <w:tcPr>
            <w:tcW w:w="1666" w:type="pct"/>
            <w:tcBorders>
              <w:top w:val="nil"/>
              <w:left w:val="nil"/>
              <w:bottom w:val="single" w:color="F0F0F0" w:sz="2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1AD153B5">
            <w:pPr>
              <w:bidi w:val="0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-经济价值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F0F0F0" w:sz="2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3EFC8FC9">
            <w:pPr>
              <w:bidi w:val="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lang w:val="en-US" w:eastAsia="zh-CN"/>
              </w:rPr>
              <w:t>待定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F0F0F0" w:sz="2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1294ED42">
            <w:pPr>
              <w:bidi w:val="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lang w:val="en-US" w:eastAsia="zh-CN"/>
              </w:rPr>
              <w:t>待定</w:t>
            </w:r>
          </w:p>
        </w:tc>
      </w:tr>
      <w:tr w14:paraId="3746C24C">
        <w:tc>
          <w:tcPr>
            <w:tcW w:w="1666" w:type="pct"/>
            <w:tcBorders>
              <w:top w:val="nil"/>
              <w:left w:val="nil"/>
              <w:bottom w:val="single" w:color="F0F0F0" w:sz="2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0504500C">
            <w:pPr>
              <w:bidi w:val="0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-文化价值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F0F0F0" w:sz="2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3028B550">
            <w:pPr>
              <w:bidi w:val="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lang w:val="en-US" w:eastAsia="zh-CN"/>
              </w:rPr>
              <w:t>待定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F0F0F0" w:sz="2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41DBE70D">
            <w:pPr>
              <w:bidi w:val="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lang w:val="en-US" w:eastAsia="zh-CN"/>
              </w:rPr>
              <w:t>待定</w:t>
            </w:r>
          </w:p>
        </w:tc>
      </w:tr>
      <w:tr w14:paraId="30A5580E">
        <w:tc>
          <w:tcPr>
            <w:tcW w:w="1666" w:type="pct"/>
            <w:tcBorders>
              <w:top w:val="nil"/>
              <w:left w:val="nil"/>
              <w:bottom w:val="single" w:color="F0F0F0" w:sz="2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786B1FAC">
            <w:pPr>
              <w:bidi w:val="0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-风险调整系数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F0F0F0" w:sz="2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5719C5CA">
            <w:pPr>
              <w:bidi w:val="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lang w:val="en-US" w:eastAsia="zh-CN"/>
              </w:rPr>
              <w:t>待定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F0F0F0" w:sz="2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76CC7778">
            <w:pPr>
              <w:bidi w:val="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lang w:val="en-US" w:eastAsia="zh-CN"/>
              </w:rPr>
              <w:t>待定</w:t>
            </w:r>
          </w:p>
        </w:tc>
      </w:tr>
      <w:tr w14:paraId="2E64E5B7"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37F5E97E">
            <w:pPr>
              <w:bidi w:val="0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市场估值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0693B8C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cs="仿宋_GB2312"/>
                <w:lang w:val="en-US" w:eastAsia="zh-CN"/>
              </w:rPr>
              <w:t>${</w:t>
            </w:r>
            <w:r>
              <w:rPr>
                <w:rFonts w:ascii="monospace" w:hAnsi="monospace" w:eastAsia="monospace" w:cs="monospace"/>
                <w:i w:val="0"/>
                <w:iCs w:val="0"/>
                <w:caps w:val="0"/>
                <w:color w:val="8E004B"/>
                <w:spacing w:val="0"/>
                <w:kern w:val="0"/>
                <w:sz w:val="22"/>
                <w:szCs w:val="22"/>
                <w:lang w:val="en-US" w:eastAsia="zh-CN" w:bidi="ar"/>
              </w:rPr>
              <w:t>market_price</w:t>
            </w:r>
            <w:r>
              <w:rPr>
                <w:rFonts w:hint="default" w:ascii="仿宋_GB2312" w:hAnsi="仿宋_GB2312" w:cs="仿宋_GB2312"/>
                <w:lang w:val="en-US" w:eastAsia="zh-CN"/>
              </w:rPr>
              <w:t>}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万元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79727FF9">
            <w:pPr>
              <w:bidi w:val="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-</w:t>
            </w:r>
          </w:p>
        </w:tc>
      </w:tr>
      <w:tr w14:paraId="07CFA16B"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063ADFD2">
            <w:pPr>
              <w:bidi w:val="0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动态质押率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4D3BF046">
            <w:pPr>
              <w:bidi w:val="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cs="仿宋_GB2312"/>
                <w:lang w:val="en-US" w:eastAsia="zh-CN"/>
              </w:rPr>
              <w:t>${dpr}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%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69569700">
            <w:pPr>
              <w:bidi w:val="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-</w:t>
            </w:r>
          </w:p>
        </w:tc>
      </w:tr>
      <w:tr w14:paraId="61723923"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2E6E1056">
            <w:pPr>
              <w:bidi w:val="0"/>
              <w:rPr>
                <w:rFonts w:hint="eastAsia" w:ascii="仿宋_GB2312" w:hAnsi="仿宋_GB2312" w:eastAsia="仿宋_GB2312" w:cs="仿宋_GB2312"/>
                <w:b/>
                <w:bCs/>
                <w:color w:val="FF000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lang w:val="en-US" w:eastAsia="zh-CN"/>
              </w:rPr>
              <w:t>最终估值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13050EB1">
            <w:pPr>
              <w:bidi w:val="0"/>
              <w:rPr>
                <w:rFonts w:hint="eastAsia" w:ascii="仿宋_GB2312" w:hAnsi="仿宋_GB2312" w:eastAsia="仿宋_GB2312" w:cs="仿宋_GB2312"/>
                <w:color w:val="FF000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lang w:val="en-US" w:eastAsia="zh-CN"/>
              </w:rPr>
              <w:t>(</w:t>
            </w:r>
            <w:r>
              <w:rPr>
                <w:rFonts w:hint="default" w:ascii="仿宋_GB2312" w:hAnsi="仿宋_GB2312" w:cs="仿宋_GB2312"/>
                <w:color w:val="FF0000"/>
                <w:lang w:val="en-US" w:eastAsia="zh-CN"/>
              </w:rPr>
              <w:t>${b1}</w:t>
            </w:r>
            <w:r>
              <w:rPr>
                <w:rFonts w:hint="eastAsia" w:ascii="仿宋_GB2312" w:hAnsi="仿宋_GB2312" w:eastAsia="仿宋_GB2312" w:cs="仿宋_GB2312"/>
                <w:color w:val="FF0000"/>
                <w:lang w:val="en-US" w:eastAsia="zh-CN"/>
              </w:rPr>
              <w:t>×0.7+</w:t>
            </w:r>
            <w:r>
              <w:rPr>
                <w:rFonts w:hint="default" w:ascii="仿宋_GB2312" w:hAnsi="仿宋_GB2312" w:cs="仿宋_GB2312"/>
                <w:color w:val="FF0000"/>
                <w:lang w:val="en-US" w:eastAsia="zh-CN"/>
              </w:rPr>
              <w:t>${b2}</w:t>
            </w:r>
            <w:r>
              <w:rPr>
                <w:rFonts w:hint="eastAsia" w:ascii="仿宋_GB2312" w:hAnsi="仿宋_GB2312" w:eastAsia="仿宋_GB2312" w:cs="仿宋_GB2312"/>
                <w:color w:val="FF0000"/>
                <w:lang w:val="en-US" w:eastAsia="zh-CN"/>
              </w:rPr>
              <w:t>×0.3)×</w:t>
            </w:r>
            <w:r>
              <w:rPr>
                <w:rFonts w:hint="default" w:ascii="仿宋_GB2312" w:hAnsi="仿宋_GB2312" w:cs="仿宋_GB2312"/>
                <w:color w:val="FF0000"/>
                <w:lang w:val="en-US" w:eastAsia="zh-CN"/>
              </w:rPr>
              <w:t>${b3}</w:t>
            </w:r>
            <w:r>
              <w:rPr>
                <w:rFonts w:hint="eastAsia" w:ascii="仿宋_GB2312" w:hAnsi="仿宋_GB2312" w:eastAsia="仿宋_GB2312" w:cs="仿宋_GB2312"/>
                <w:color w:val="FF0000"/>
                <w:lang w:val="en-US" w:eastAsia="zh-CN"/>
              </w:rPr>
              <w:t>×0.7+</w:t>
            </w:r>
            <w:r>
              <w:rPr>
                <w:rFonts w:hint="default" w:ascii="仿宋_GB2312" w:hAnsi="仿宋_GB2312" w:cs="仿宋_GB2312"/>
                <w:color w:val="FF0000"/>
                <w:lang w:val="en-US" w:eastAsia="zh-CN"/>
              </w:rPr>
              <w:t>${c}</w:t>
            </w:r>
            <w:r>
              <w:rPr>
                <w:rFonts w:hint="eastAsia" w:ascii="仿宋_GB2312" w:hAnsi="仿宋_GB2312" w:eastAsia="仿宋_GB2312" w:cs="仿宋_GB2312"/>
                <w:color w:val="FF0000"/>
                <w:lang w:val="en-US" w:eastAsia="zh-CN"/>
              </w:rPr>
              <w:t>×0.3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18770F75">
            <w:pPr>
              <w:bidi w:val="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</w:tbl>
    <w:p w14:paraId="4157F7A6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37593F79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受评估单位/人简介</w:t>
      </w:r>
    </w:p>
    <w:p w14:paraId="340F3776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基本情况</w:t>
      </w:r>
    </w:p>
    <w:p w14:paraId="07DCBFC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名称/姓名：</w:t>
      </w:r>
      <w:r>
        <w:rPr>
          <w:rFonts w:hint="default"/>
          <w:lang w:val="en-US" w:eastAsia="zh-CN"/>
        </w:rPr>
        <w:t>${asset_name}</w:t>
      </w:r>
    </w:p>
    <w:p w14:paraId="7ED4E85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统一社会信用代码/身份证号：</w:t>
      </w:r>
      <w:r>
        <w:rPr>
          <w:rFonts w:hint="default"/>
          <w:lang w:val="en-US" w:eastAsia="zh-CN"/>
        </w:rPr>
        <w:t>${credit_code_or_id}</w:t>
      </w:r>
    </w:p>
    <w:p w14:paraId="0F0D969B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业务/传承介绍</w:t>
      </w:r>
    </w:p>
    <w:p w14:paraId="3AF34AB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${biz_intro}</w:t>
      </w:r>
    </w:p>
    <w:p w14:paraId="55EA0A3B">
      <w:pPr>
        <w:rPr>
          <w:rFonts w:hint="eastAsia"/>
          <w:lang w:val="en-US" w:eastAsia="zh-CN"/>
        </w:rPr>
      </w:pPr>
    </w:p>
    <w:p w14:paraId="71908C41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评估数据详情</w:t>
      </w:r>
    </w:p>
    <w:p w14:paraId="4DA8D89D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输入数据集</w:t>
      </w:r>
    </w:p>
    <w:p w14:paraId="328FD5A7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基础信息：</w:t>
      </w:r>
    </w:p>
    <w:p w14:paraId="745DAB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-资产名称：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${asset_name}</w:t>
      </w:r>
    </w:p>
    <w:p w14:paraId="144E71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-所属机构：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${institution}</w:t>
      </w:r>
    </w:p>
    <w:p w14:paraId="5FCDD8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-所属行业：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${industry}</w:t>
      </w:r>
    </w:p>
    <w:p w14:paraId="27EF44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2734CE70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财务数据：</w:t>
      </w:r>
    </w:p>
    <w:p w14:paraId="6B0F2A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-近3年收益：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${three_year_income}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万元</w:t>
      </w:r>
    </w:p>
    <w:p w14:paraId="3972AF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-近12个月营收：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${annual_revenue}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万元</w:t>
      </w:r>
    </w:p>
    <w:p w14:paraId="21BE99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-研发投入：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${rd_investment}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万元</w:t>
      </w:r>
    </w:p>
    <w:p w14:paraId="7AE3CD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7ED57B32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非遗属性：</w:t>
      </w:r>
    </w:p>
    <w:p w14:paraId="071CF5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-非遗等级：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${heritage_level}</w:t>
      </w:r>
    </w:p>
    <w:p w14:paraId="72827C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-传承人年龄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及数量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：</w:t>
      </w:r>
    </w:p>
    <w:p w14:paraId="0D304A34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50岁及以下：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${inheritor_age_count[0]}</w:t>
      </w:r>
    </w:p>
    <w:p w14:paraId="65557BCB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50-70岁：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${inheritor_age_count[1]}</w:t>
      </w:r>
    </w:p>
    <w:p w14:paraId="7CEBF873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70岁以上：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${inheritor_age_count[2]}</w:t>
      </w:r>
    </w:p>
    <w:p w14:paraId="5BA054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-历史证据：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${historical_evidence}</w:t>
      </w:r>
    </w:p>
    <w:p w14:paraId="10A287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-教学传播：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${offline_activities}</w:t>
      </w:r>
    </w:p>
    <w:p w14:paraId="5647DA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575AA4A2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市场表现：</w:t>
      </w:r>
    </w:p>
    <w:p w14:paraId="186E09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-社交媒体账号：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${platform_accounts}</w:t>
      </w:r>
    </w:p>
    <w:p w14:paraId="3D6909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-商品价格波动：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${price_fluctuation[0]-price_fluctuation[1]}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元</w:t>
      </w:r>
    </w:p>
    <w:p w14:paraId="0B1C36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-月交易额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范围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${monthly_transaction}</w:t>
      </w:r>
    </w:p>
    <w:p w14:paraId="240932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-发行量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级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${circulation}</w:t>
      </w:r>
    </w:p>
    <w:p w14:paraId="544E73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51DD8868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评估参数</w:t>
      </w:r>
    </w:p>
    <w:p w14:paraId="401F2B20"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经济价值体系：</w:t>
      </w:r>
    </w:p>
    <w:p w14:paraId="64FEAE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-基础价值：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${b11}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万元</w:t>
      </w:r>
    </w:p>
    <w:p w14:paraId="36AE41F4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财务价值：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${f}</w:t>
      </w:r>
    </w:p>
    <w:p w14:paraId="74E11A5D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法律强度：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${l}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分</w:t>
      </w:r>
    </w:p>
    <w:p w14:paraId="4619B214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发展潜力：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${d}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分</w:t>
      </w:r>
    </w:p>
    <w:p w14:paraId="350562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-流量因子：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${b12}</w:t>
      </w:r>
    </w:p>
    <w:p w14:paraId="6EFA8EAB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  <w:t>搜索指数比：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  <w:t>${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  <w:t>[1.055]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  <w:t>}</w:t>
      </w:r>
    </w:p>
    <w:p w14:paraId="005E9FDE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  <w:t>社交媒体传播度：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  <w:t>${s3}</w:t>
      </w:r>
    </w:p>
    <w:p w14:paraId="04BD5A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-政策乘数：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${b13}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（契合度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${score}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分）</w:t>
      </w:r>
    </w:p>
    <w:p w14:paraId="3A882B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25A3D174"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文化价值体系：</w:t>
      </w:r>
    </w:p>
    <w:p w14:paraId="2EE1CA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-活态传承系数：${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b21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}</w:t>
      </w:r>
    </w:p>
    <w:p w14:paraId="4DF1F02F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传承人等级：${[1.0]}（国家级）</w:t>
      </w:r>
    </w:p>
    <w:p w14:paraId="0C917DF5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教学频次：${[7.28]}（线下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[12]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}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次）</w:t>
      </w:r>
    </w:p>
    <w:p w14:paraId="3FF0CE42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跨界合作：${[0.3]}（品牌联名）</w:t>
      </w:r>
    </w:p>
    <w:p w14:paraId="1C4EC0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-纹样基因熵值：${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b22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}分</w:t>
      </w:r>
    </w:p>
    <w:p w14:paraId="7D77AF80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  <w:t>结构复杂度：${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  <w:t>sc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  <w:t>}（轮廓${[8]}个）</w:t>
      </w:r>
    </w:p>
    <w:p w14:paraId="311E4C94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  <w:t>信息熵：${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  <w:t>h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  <w:t>}分</w:t>
      </w:r>
    </w:p>
    <w:p w14:paraId="46B56855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历史传承度：${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hi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}</w:t>
      </w:r>
    </w:p>
    <w:p w14:paraId="089F90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57369D14"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风险体系：</w:t>
      </w:r>
    </w:p>
    <w:p w14:paraId="3C9087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-市场风险：${[8]}分（波动率${[18%]}）</w:t>
      </w:r>
    </w:p>
    <w:p w14:paraId="00C09D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-法律风险：${[10]}分（无侵权）</w:t>
      </w:r>
    </w:p>
    <w:p w14:paraId="41E96F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-传承风险：${[6]}分（高龄传承人占比）</w:t>
      </w:r>
    </w:p>
    <w:p w14:paraId="60876F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73527560"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市场验证体系：</w:t>
      </w:r>
    </w:p>
    <w:p w14:paraId="06FCF8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-市场竞价：${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c1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}万元</w:t>
      </w:r>
    </w:p>
    <w:p w14:paraId="389F2B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-热度系数：${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c2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}（浏览热度${[中]}）</w:t>
      </w:r>
    </w:p>
    <w:p w14:paraId="718341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-稀缺乘数：${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c3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}（发行量${[2000]}份）</w:t>
      </w:r>
    </w:p>
    <w:p w14:paraId="483C2A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-时效衰减：${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c4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}（近一月${[0.7]}）</w:t>
      </w:r>
    </w:p>
    <w:p w14:paraId="075594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090EC3C2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评估结果</w:t>
      </w:r>
    </w:p>
    <w:p w14:paraId="5A2DA219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经济价值：</w:t>
      </w:r>
    </w:p>
    <w:p w14:paraId="418BA1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-基础价值：${[2200]}万元-${[极强]}</w:t>
      </w:r>
    </w:p>
    <w:p w14:paraId="0FD797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-流量因子：${[0.8]}-${[优秀]}</w:t>
      </w:r>
    </w:p>
    <w:p w14:paraId="21208C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-政策系数：${[‘数值’]}-${[‘等级’]}</w:t>
      </w:r>
    </w:p>
    <w:p w14:paraId="7F0801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5CFAF7DA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文化价值：</w:t>
      </w:r>
    </w:p>
    <w:p w14:paraId="56B9D6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-传承系数：${[‘数值’]}-${[‘等级’]}</w:t>
      </w:r>
    </w:p>
    <w:p w14:paraId="4699FF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-纹样熵值：${[‘数值’]}-${[‘等级’]}</w:t>
      </w:r>
    </w:p>
    <w:p w14:paraId="293150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655ED422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风险指数：${[‘数值’]}-${[‘等级’]}</w:t>
      </w:r>
    </w:p>
    <w:p w14:paraId="31443E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684BF771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市场估值：${[]}</w:t>
      </w:r>
    </w:p>
    <w:p w14:paraId="18FA04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2A223465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动态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质押率：${[]}</w:t>
      </w:r>
    </w:p>
    <w:p w14:paraId="37707F1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6B0DAE77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评估依据</w:t>
      </w:r>
    </w:p>
    <w:p w14:paraId="741E0CF1">
      <w:pPr>
        <w:pStyle w:val="4"/>
        <w:numPr>
          <w:ilvl w:val="0"/>
          <w:numId w:val="8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法律法规依据</w:t>
      </w:r>
    </w:p>
    <w:p w14:paraId="141DD59C">
      <w:pPr>
        <w:keepNext w:val="0"/>
        <w:keepLines w:val="0"/>
        <w:pageBreakBefore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《中华人民共和国非物质文化遗产法》（2011年2月25日第十一届全国人民代表大会常务委员会第十九次会议通过）</w:t>
      </w:r>
    </w:p>
    <w:p w14:paraId="535C7EE5">
      <w:pPr>
        <w:keepNext w:val="0"/>
        <w:keepLines w:val="0"/>
        <w:pageBreakBefore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《中华人民共和国著作权法》（2020年11月11日第十三届全国人民代表大会常务委员会第二十三次会议修订）</w:t>
      </w:r>
    </w:p>
    <w:p w14:paraId="40974FB0">
      <w:pPr>
        <w:keepNext w:val="0"/>
        <w:keepLines w:val="0"/>
        <w:pageBreakBefore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《中华人民共和国资产评估法》（2016年7月2日第十二届全国人民代表大会常务委员会第二十一次会议通过）</w:t>
      </w:r>
    </w:p>
    <w:p w14:paraId="11B745C2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准则依据</w:t>
      </w:r>
    </w:p>
    <w:p w14:paraId="78EFBE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《非遗IP知识产权价值评估规范》（T/CDAS XXX-2025）</w:t>
      </w:r>
    </w:p>
    <w:p w14:paraId="1034DA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中国资产评估协会《知识产权资产评估指南》（中评协〔2017〕44号）</w:t>
      </w:r>
    </w:p>
    <w:p w14:paraId="50648C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中国资产评估协会《资产评估执业准则——无形资产》（中评协〔2017〕37号）</w:t>
      </w:r>
    </w:p>
    <w:p w14:paraId="5270FB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ISO/TC 307 Blockchain and distributed ledger technologies国际标准</w:t>
      </w:r>
    </w:p>
    <w:p w14:paraId="3756318A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权属依据</w:t>
      </w:r>
    </w:p>
    <w:p w14:paraId="66695D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传承人认定证书及授权文件</w:t>
      </w:r>
    </w:p>
    <w:p w14:paraId="615997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非遗项目登记证书及认定文件</w:t>
      </w:r>
    </w:p>
    <w:p w14:paraId="3858DC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非遗资产所用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专利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证书</w:t>
      </w:r>
    </w:p>
    <w:p w14:paraId="6E62F0B6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取价依据</w:t>
      </w:r>
    </w:p>
    <w:p w14:paraId="33C41C05">
      <w:pPr>
        <w:keepNext w:val="0"/>
        <w:keepLines w:val="0"/>
        <w:pageBreakBefore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近三年财务报表及审计报告</w:t>
      </w:r>
    </w:p>
    <w:p w14:paraId="57B8495C">
      <w:pPr>
        <w:keepNext w:val="0"/>
        <w:keepLines w:val="0"/>
        <w:pageBreakBefore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市场交易数据及可比案例</w:t>
      </w:r>
    </w:p>
    <w:p w14:paraId="790CA9BA">
      <w:pPr>
        <w:keepNext w:val="0"/>
        <w:keepLines w:val="0"/>
        <w:pageBreakBefore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行业统计数据及研究报告</w:t>
      </w:r>
    </w:p>
    <w:p w14:paraId="523C7C36">
      <w:pPr>
        <w:keepNext w:val="0"/>
        <w:keepLines w:val="0"/>
        <w:pageBreakBefore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政策文件及专项资金支持证明</w:t>
      </w:r>
    </w:p>
    <w:p w14:paraId="7BB7E43C">
      <w:pPr>
        <w:keepNext w:val="0"/>
        <w:keepLines w:val="0"/>
        <w:pageBreakBefore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社交媒体平台数据统计</w:t>
      </w:r>
    </w:p>
    <w:p w14:paraId="7E37F6F6">
      <w:pPr>
        <w:keepNext w:val="0"/>
        <w:keepLines w:val="0"/>
        <w:pageBreakBefore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专业数据库及API接口数据</w:t>
      </w:r>
    </w:p>
    <w:p w14:paraId="2CE5A3F9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评估方法</w:t>
      </w:r>
    </w:p>
    <w:p w14:paraId="22355E09">
      <w:pPr>
        <w:pStyle w:val="4"/>
        <w:numPr>
          <w:ilvl w:val="0"/>
          <w:numId w:val="1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方法选择</w:t>
      </w:r>
    </w:p>
    <w:p w14:paraId="3B54F2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本次评估采用双轨定价评估模型，具体包括：</w:t>
      </w:r>
    </w:p>
    <w:p w14:paraId="662265A3">
      <w:pPr>
        <w:keepNext w:val="0"/>
        <w:keepLines w:val="0"/>
        <w:pageBreakBefore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基础评估模型：基于经济价值、文化价值与风险调整系数的算法模型</w:t>
      </w:r>
    </w:p>
    <w:p w14:paraId="599027D2">
      <w:pPr>
        <w:keepNext w:val="0"/>
        <w:keepLines w:val="0"/>
        <w:pageBreakBefore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市场竞价评估模型：基于市场交易数据的验证模型</w:t>
      </w:r>
    </w:p>
    <w:p w14:paraId="54DEA9BD">
      <w:pPr>
        <w:pStyle w:val="4"/>
        <w:numPr>
          <w:ilvl w:val="0"/>
          <w:numId w:val="1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具体方法</w:t>
      </w:r>
    </w:p>
    <w:p w14:paraId="18A94269">
      <w:pPr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收益法应用：采用多期超额收益法，预测非遗IP未来收益能力</w:t>
      </w:r>
    </w:p>
    <w:p w14:paraId="07C924AB">
      <w:pPr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市场法调整：通过可比案例进行市场验证和校准</w:t>
      </w:r>
    </w:p>
    <w:p w14:paraId="7DC59F6E">
      <w:pPr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成本法参考：考虑非遗项目的保护和发展成本</w:t>
      </w:r>
    </w:p>
    <w:p w14:paraId="317B7A45">
      <w:pPr>
        <w:pStyle w:val="4"/>
        <w:numPr>
          <w:ilvl w:val="0"/>
          <w:numId w:val="1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技术路线</w:t>
      </w:r>
    </w:p>
    <w:p w14:paraId="5F34F5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最终估值=(基础模型估值×0.7+市场估值×0.3)×风险调整系数</w:t>
      </w:r>
    </w:p>
    <w:p w14:paraId="2AFFC5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其中基础模型估值按下列公式计算：</w:t>
      </w:r>
    </w:p>
    <w:p w14:paraId="685984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基础模型估值=(经济价值×0.7+文化价值×0.3)</w:t>
      </w:r>
    </w:p>
    <w:p w14:paraId="330228EB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评估程序实施过程</w:t>
      </w:r>
    </w:p>
    <w:p w14:paraId="159C5A7E">
      <w:pPr>
        <w:pStyle w:val="4"/>
        <w:numPr>
          <w:ilvl w:val="0"/>
          <w:numId w:val="1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评估准备阶段（1-2个工作日）</w:t>
      </w:r>
    </w:p>
    <w:p w14:paraId="44FEC2F8">
      <w:pPr>
        <w:keepNext w:val="0"/>
        <w:keepLines w:val="0"/>
        <w:pageBreakBefore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与用户确认评估目的、基准日、范围等基本事项</w:t>
      </w:r>
    </w:p>
    <w:p w14:paraId="597D9B61">
      <w:pPr>
        <w:keepNext w:val="0"/>
        <w:keepLines w:val="0"/>
        <w:pageBreakBefore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收集并验证评估所需的基础资料和权属证明</w:t>
      </w:r>
    </w:p>
    <w:p w14:paraId="6DDA436D">
      <w:pPr>
        <w:keepNext w:val="0"/>
        <w:keepLines w:val="0"/>
        <w:pageBreakBefore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制定评估工作计划和实施方案</w:t>
      </w:r>
    </w:p>
    <w:p w14:paraId="536A6108">
      <w:pPr>
        <w:pStyle w:val="4"/>
        <w:numPr>
          <w:ilvl w:val="0"/>
          <w:numId w:val="1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评估数据采集阶段（2-3个工作日）</w:t>
      </w:r>
    </w:p>
    <w:p w14:paraId="47992097">
      <w:pPr>
        <w:keepNext w:val="0"/>
        <w:keepLines w:val="0"/>
        <w:pageBreakBefore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财务数据采集：通过用户填写数据获取近三年财务数据</w:t>
      </w:r>
    </w:p>
    <w:p w14:paraId="6A41E760">
      <w:pPr>
        <w:keepNext w:val="0"/>
        <w:keepLines w:val="0"/>
        <w:pageBreakBefore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市场数据采集：从文化产权交易所、拍卖平台获取交易数据</w:t>
      </w:r>
    </w:p>
    <w:p w14:paraId="7A27C234">
      <w:pPr>
        <w:keepNext w:val="0"/>
        <w:keepLines w:val="0"/>
        <w:pageBreakBefore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网络数据采集：采集社交媒体传播数据、搜索指数等</w:t>
      </w:r>
    </w:p>
    <w:p w14:paraId="6A160DD4">
      <w:pPr>
        <w:keepNext w:val="0"/>
        <w:keepLines w:val="0"/>
        <w:pageBreakBefore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文化数据采集：收集传承人信息、教学传播记录等</w:t>
      </w:r>
    </w:p>
    <w:p w14:paraId="5C050E31">
      <w:pPr>
        <w:pStyle w:val="4"/>
        <w:numPr>
          <w:ilvl w:val="0"/>
          <w:numId w:val="1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数据分析阶段（1个工作日）</w:t>
      </w:r>
    </w:p>
    <w:p w14:paraId="22900E5C">
      <w:pPr>
        <w:keepNext w:val="0"/>
        <w:keepLines w:val="0"/>
        <w:pageBreakBefore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数据清洗和标准化处理</w:t>
      </w:r>
    </w:p>
    <w:p w14:paraId="67E7EC10">
      <w:pPr>
        <w:keepNext w:val="0"/>
        <w:keepLines w:val="0"/>
        <w:pageBreakBefore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运用评估模型进行计算和分析</w:t>
      </w:r>
    </w:p>
    <w:p w14:paraId="157C8574">
      <w:pPr>
        <w:keepNext w:val="0"/>
        <w:keepLines w:val="0"/>
        <w:pageBreakBefore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进行敏感性分析和误差检验</w:t>
      </w:r>
    </w:p>
    <w:p w14:paraId="3EF54A70">
      <w:pPr>
        <w:pStyle w:val="4"/>
        <w:numPr>
          <w:ilvl w:val="0"/>
          <w:numId w:val="1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报告编制阶段（7个工作日）</w:t>
      </w:r>
    </w:p>
    <w:p w14:paraId="77E2175F">
      <w:pPr>
        <w:keepNext w:val="0"/>
        <w:keepLines w:val="0"/>
        <w:pageBreakBefore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编制初步评估报告</w:t>
      </w:r>
    </w:p>
    <w:p w14:paraId="39A8E653">
      <w:pPr>
        <w:keepNext w:val="0"/>
        <w:keepLines w:val="0"/>
        <w:pageBreakBefore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内部审核和质量控制</w:t>
      </w:r>
    </w:p>
    <w:p w14:paraId="057A891A">
      <w:pPr>
        <w:keepNext w:val="0"/>
        <w:keepLines w:val="0"/>
        <w:pageBreakBefore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与用户沟通确认最终报告</w:t>
      </w:r>
    </w:p>
    <w:p w14:paraId="483021C8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评估假设</w:t>
      </w:r>
    </w:p>
    <w:p w14:paraId="44BBD91B">
      <w:pPr>
        <w:pStyle w:val="4"/>
        <w:numPr>
          <w:ilvl w:val="0"/>
          <w:numId w:val="19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基本假设</w:t>
      </w:r>
    </w:p>
    <w:p w14:paraId="31F88AD6">
      <w:pPr>
        <w:keepNext w:val="0"/>
        <w:keepLines w:val="0"/>
        <w:pageBreakBefore w:val="0"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持续使用假设：假设非遗IP按现有模式持续使用和发展</w:t>
      </w:r>
    </w:p>
    <w:p w14:paraId="4960A7C7">
      <w:pPr>
        <w:keepNext w:val="0"/>
        <w:keepLines w:val="0"/>
        <w:pageBreakBefore w:val="0"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公开市场假设：假设在公开市场条件下进行公平交易</w:t>
      </w:r>
    </w:p>
    <w:p w14:paraId="75B77BC7">
      <w:pPr>
        <w:keepNext w:val="0"/>
        <w:keepLines w:val="0"/>
        <w:pageBreakBefore w:val="0"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宏观环境稳定假设：假设国家相关政策和经济环境无重大变化</w:t>
      </w:r>
    </w:p>
    <w:p w14:paraId="0F86617B">
      <w:pPr>
        <w:pStyle w:val="4"/>
        <w:numPr>
          <w:ilvl w:val="0"/>
          <w:numId w:val="19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特殊假设</w:t>
      </w:r>
    </w:p>
    <w:p w14:paraId="558C6E71">
      <w:pPr>
        <w:keepNext w:val="0"/>
        <w:keepLines w:val="0"/>
        <w:pageBreakBefore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假设所提供的所有资料真实、合法、完整</w:t>
      </w:r>
    </w:p>
    <w:p w14:paraId="2B18FA21">
      <w:pPr>
        <w:keepNext w:val="0"/>
        <w:keepLines w:val="0"/>
        <w:pageBreakBefore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假设非遗项目传承和发展符合相关政策要求</w:t>
      </w:r>
    </w:p>
    <w:p w14:paraId="0EE3B391">
      <w:pPr>
        <w:keepNext w:val="0"/>
        <w:keepLines w:val="0"/>
        <w:pageBreakBefore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假设市场供需关系保持相对稳定</w:t>
      </w:r>
    </w:p>
    <w:p w14:paraId="7850EB4B">
      <w:pPr>
        <w:keepNext w:val="0"/>
        <w:keepLines w:val="0"/>
        <w:pageBreakBefore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假设无重大不可抗力因素影响</w:t>
      </w:r>
    </w:p>
    <w:p w14:paraId="21B81A02">
      <w:pPr>
        <w:pStyle w:val="4"/>
        <w:numPr>
          <w:ilvl w:val="0"/>
          <w:numId w:val="19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限制性假设</w:t>
      </w:r>
    </w:p>
    <w:p w14:paraId="2EBD2B17">
      <w:pPr>
        <w:keepNext w:val="0"/>
        <w:keepLines w:val="0"/>
        <w:pageBreakBefore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评估结果基于评估基准日的市场条件得出</w:t>
      </w:r>
    </w:p>
    <w:p w14:paraId="7C72BB03">
      <w:pPr>
        <w:keepNext w:val="0"/>
        <w:keepLines w:val="0"/>
        <w:pageBreakBefore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评估价值不代表未来实际交易价格</w:t>
      </w:r>
    </w:p>
    <w:p w14:paraId="4BBEA073">
      <w:pPr>
        <w:keepNext w:val="0"/>
        <w:keepLines w:val="0"/>
        <w:pageBreakBefore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评估机构不承担资产权属的法律责任</w:t>
      </w:r>
    </w:p>
    <w:p w14:paraId="413BDB69">
      <w:pPr>
        <w:pStyle w:val="3"/>
        <w:bidi w:val="0"/>
        <w:rPr>
          <w:rFonts w:hint="eastAsia"/>
          <w:color w:val="FF0000"/>
          <w:lang w:val="en-US" w:eastAsia="zh-CN"/>
        </w:rPr>
      </w:pPr>
      <w:r>
        <w:rPr>
          <w:rFonts w:hint="eastAsia"/>
          <w:lang w:val="en-US" w:eastAsia="zh-CN"/>
        </w:rPr>
        <w:t>评估解析与金融化建议</w:t>
      </w:r>
      <w:r>
        <w:rPr>
          <w:rFonts w:hint="eastAsia"/>
          <w:color w:val="FF0000"/>
          <w:lang w:val="en-US" w:eastAsia="zh-CN"/>
        </w:rPr>
        <w:t>（AI协助生成）</w:t>
      </w:r>
    </w:p>
    <w:p w14:paraId="3052E57C">
      <w:pPr>
        <w:pStyle w:val="4"/>
        <w:numPr>
          <w:ilvl w:val="0"/>
          <w:numId w:val="23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价值驱动因素分析</w:t>
      </w:r>
    </w:p>
    <w:p w14:paraId="196F1B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-核心优势：</w:t>
      </w:r>
    </w:p>
    <w:p w14:paraId="71399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[例：政策乘数1.8（极强）]：受益于国家级文化数字化战略，符合《国家文化数字化战略清单》第X条，建议申请专项补助。</w:t>
      </w:r>
    </w:p>
    <w:p w14:paraId="06AD5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[例：活态传承系数0.92（极强）]：国家级传承人主导+年度线下活动24次，形成可持续传承生态，可纳入ESG投资标的。</w:t>
      </w:r>
    </w:p>
    <w:p w14:paraId="0C39F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1035CC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-关键短板：</w:t>
      </w:r>
    </w:p>
    <w:p w14:paraId="7195C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[例：流量因子-0.3（低）]：社交媒体转化率仅0.1%（行业均值5%），需优化抖音/B站内容运营策略。</w:t>
      </w:r>
    </w:p>
    <w:p w14:paraId="1B733D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[例：传承风险评分2分（低）]：70岁以上传承人占比60%，建议建立紧急数字化存证机制。</w:t>
      </w:r>
    </w:p>
    <w:p w14:paraId="5B9EB9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0AE31148">
      <w:pPr>
        <w:pStyle w:val="4"/>
        <w:numPr>
          <w:ilvl w:val="0"/>
          <w:numId w:val="23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金融机构风控建议</w:t>
      </w:r>
    </w:p>
    <w:p w14:paraId="3A1B52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-质押融资方案：</w:t>
      </w:r>
    </w:p>
    <w:p w14:paraId="0241C8C1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建议质押额度：[最终估值×DPR]万元（当前质押率[DPR]%）</w:t>
      </w:r>
    </w:p>
    <w:p w14:paraId="12FD9AE3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流动性增强建议：[接入阿里拍卖平台提升交易频次（月交易额&gt;500万可提升质押率+15%）]</w:t>
      </w:r>
    </w:p>
    <w:p w14:paraId="305741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-风险对冲工具：</w:t>
      </w:r>
    </w:p>
    <w:p w14:paraId="123AA731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市场风险：购买搜索指数保险（覆盖单日下跌&gt;40%的损失）</w:t>
      </w:r>
    </w:p>
    <w:p w14:paraId="3DEAFB19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法律风险：追加区块链存证（可提升法律强度分+2分）</w:t>
      </w:r>
    </w:p>
    <w:p w14:paraId="301D04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661BF244">
      <w:pPr>
        <w:pStyle w:val="4"/>
        <w:numPr>
          <w:ilvl w:val="0"/>
          <w:numId w:val="23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价值提升路径</w:t>
      </w:r>
    </w:p>
    <w:p w14:paraId="39093E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-短期（3-6个月）：</w:t>
      </w:r>
    </w:p>
    <w:p w14:paraId="66A5231B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申请省级非遗资助（政策乘数+0.03，估值提升约[测算值]万元）</w:t>
      </w:r>
    </w:p>
    <w:p w14:paraId="387232D9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开发NFT数字藏品（稀缺性乘数可升至1.0，需投入[成本]万元）</w:t>
      </w:r>
    </w:p>
    <w:p w14:paraId="748ED9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-长期（1-2年）：</w:t>
      </w:r>
    </w:p>
    <w:p w14:paraId="63949293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培育市级传承人（教学频次需&gt;20次/年）</w:t>
      </w:r>
    </w:p>
    <w:p w14:paraId="75C738AA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参与ISO/TC307国际标准认证（提升跨境质押接受度）</w:t>
      </w:r>
    </w:p>
    <w:p w14:paraId="75AB1E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125F80BA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评估总结</w:t>
      </w:r>
    </w:p>
    <w:p w14:paraId="0EAA2F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本报告通过“数值可验证、风险可量化、价值可转化”的三重体系，全面评估了该非遗IP的价值。其核心优势在于高文化稀缺性与稳健的经济成长性，主要风险在于传承断层与转化效率。</w:t>
      </w:r>
    </w:p>
    <w:p w14:paraId="0AECE596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4678D769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特别事项说明</w:t>
      </w:r>
    </w:p>
    <w:p w14:paraId="5C25F645">
      <w:pPr>
        <w:pStyle w:val="4"/>
        <w:numPr>
          <w:ilvl w:val="0"/>
          <w:numId w:val="2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权属事项</w:t>
      </w:r>
    </w:p>
    <w:p w14:paraId="1444E5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本报告对评估对象的权属资料进行了必要的查验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494A66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权属资料的真实性、合法性由资产持有方负责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07501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如发生权属纠纷，评估价值需重新评定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52D37462">
      <w:pPr>
        <w:pStyle w:val="4"/>
        <w:numPr>
          <w:ilvl w:val="0"/>
          <w:numId w:val="2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重大期后事项</w:t>
      </w:r>
    </w:p>
    <w:p w14:paraId="578DE1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评估基准日后至报告出具日期间无重大事项影响评估结果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170987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如发生重大期后事项，需对评估结果进行相应调整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57B1C509">
      <w:pPr>
        <w:pStyle w:val="4"/>
        <w:numPr>
          <w:ilvl w:val="0"/>
          <w:numId w:val="2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使用限制</w:t>
      </w:r>
    </w:p>
    <w:p w14:paraId="09655D69">
      <w:pPr>
        <w:numPr>
          <w:ilvl w:val="0"/>
          <w:numId w:val="0"/>
        </w:numPr>
        <w:bidi w:val="0"/>
        <w:ind w:leftChars="0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/>
          <w:lang w:val="en-US" w:eastAsia="zh-CN"/>
        </w:rPr>
        <w:t>本报告仅用于评估目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的载明的用途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17D59B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未征得评估机构同意，不得用于其他目的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1A09F8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报告内容不得被摘抄、引用或披露于公开媒体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00C4C8D9">
      <w:pPr>
        <w:pStyle w:val="4"/>
        <w:numPr>
          <w:ilvl w:val="0"/>
          <w:numId w:val="24"/>
        </w:numPr>
        <w:bidi w:val="0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其他事项</w:t>
      </w:r>
    </w:p>
    <w:p w14:paraId="2605D3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评估结果受所采用数据和参数的影响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402C78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互联网数据存在一定的时效性和波动性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428224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文化价值的量化存在一定的主观判断因素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50BB996D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评估报告使用限制说明</w:t>
      </w:r>
    </w:p>
    <w:p w14:paraId="3C67BBEE">
      <w:pPr>
        <w:pStyle w:val="4"/>
        <w:numPr>
          <w:ilvl w:val="0"/>
          <w:numId w:val="25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使用范围限制</w:t>
      </w:r>
    </w:p>
    <w:p w14:paraId="00B8B4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本报告仅供注册用户在本评估系统内使用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7F5827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不得将报告用于法律诉讼、仲裁等司法程序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1D84CE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不得将报告作为资产价值的唯一依据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0318A0FE">
      <w:pPr>
        <w:pStyle w:val="4"/>
        <w:numPr>
          <w:ilvl w:val="0"/>
          <w:numId w:val="25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时效性限制</w:t>
      </w:r>
    </w:p>
    <w:p w14:paraId="4C79B1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评估结果有效期为自评估基准日起12个月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0AD85E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超过有效期需重新进行评估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484D77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如市场环境发生重大变化，评估结果可能失效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7D078D16">
      <w:pPr>
        <w:pStyle w:val="4"/>
        <w:numPr>
          <w:ilvl w:val="0"/>
          <w:numId w:val="25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责任限制</w:t>
      </w:r>
    </w:p>
    <w:p w14:paraId="013F81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评估机构对评估结果的合理性负责，但不保证资产的实际交易价格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36EBEE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用户应对评估结果的适用性自行判断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2A2746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因使用不当造成的损失，评估机构不承担责任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09822DB7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评估报告日</w:t>
      </w:r>
    </w:p>
    <w:p w14:paraId="60413F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本评估报告日为：[报告出具日期]${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yyyy-mm-dd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}</w:t>
      </w:r>
    </w:p>
    <w:p w14:paraId="5AA83D9F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评估机构信息</w:t>
      </w:r>
    </w:p>
    <w:p w14:paraId="3AB93C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评估机构：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成都文化产权交易所-非遗IP价值评估系统</w:t>
      </w:r>
    </w:p>
    <w:p w14:paraId="6DE148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联系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邮箱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instrText xml:space="preserve"> HYPERLINK "mailto:value@cdcee.net" </w:instrTex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fldChar w:fldCharType="separate"/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value@cdcee.net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fldChar w:fldCharType="end"/>
      </w:r>
    </w:p>
    <w:p w14:paraId="3CEEF8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028-87360126</w:t>
      </w:r>
    </w:p>
    <w:p w14:paraId="598D97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系统网址：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instrText xml:space="preserve"> HYPERLINK "https://value.cdcee.net/login" </w:instrTex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fldChar w:fldCharType="separate"/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https://value.cdcee.net/login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fldChar w:fldCharType="end"/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</w:t>
      </w:r>
    </w:p>
    <w:p w14:paraId="3718F551">
      <w:pPr>
        <w:pStyle w:val="2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</w:t>
      </w:r>
    </w:p>
    <w:p w14:paraId="700D67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【非遗传承人等级证书】</w:t>
      </w:r>
    </w:p>
    <w:p w14:paraId="75663F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【非遗资产所用专利-证书】</w:t>
      </w:r>
    </w:p>
    <w:p w14:paraId="6CA832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【非遗纹样图片】</w:t>
      </w:r>
    </w:p>
    <w:sectPr>
      <w:headerReference r:id="rId5" w:type="default"/>
      <w:footerReference r:id="rId6" w:type="default"/>
      <w:pgSz w:w="11906" w:h="16838"/>
      <w:pgMar w:top="2098" w:right="1531" w:bottom="1984" w:left="1531" w:header="794" w:footer="680" w:gutter="0"/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  <w:embedRegular r:id="rId1" w:fontKey="{D4609B03-15CC-0190-8FA7-2669D03FE3CB}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楷体_GB2312">
    <w:altName w:val="汉仪楷体简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C1201AC-1B18-6143-8FA7-266981D4E87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770C658-351B-2442-8FA7-2669310C770C}"/>
  </w:font>
  <w:font w:name="monospac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Menlo">
    <w:panose1 w:val="020B0609030804020204"/>
    <w:charset w:val="00"/>
    <w:family w:val="auto"/>
    <w:pitch w:val="default"/>
    <w:sig w:usb0="E60022FF" w:usb1="D200F9FB" w:usb2="02000028" w:usb3="00000000" w:csb0="600001DF" w:csb1="FFD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A4EBA5">
    <w:pPr>
      <w:pStyle w:val="9"/>
      <w:wordWrap w:val="0"/>
      <w:jc w:val="right"/>
      <w:rPr>
        <w:rFonts w:hint="eastAsia" w:ascii="Times New Roman" w:hAnsi="Times New Roman" w:eastAsia="宋体"/>
        <w:b/>
        <w:i/>
        <w:color w:val="FFFFFF"/>
        <w:sz w:val="21"/>
        <w:lang w:eastAsia="zh-CN"/>
      </w:rPr>
    </w:pPr>
    <w:r>
      <w:rPr>
        <w:rFonts w:ascii="Times New Roman" w:hAnsi="Times New Roman"/>
        <w:b/>
        <w:i/>
        <w:color w:val="FFFFFF"/>
        <w:sz w:val="21"/>
      </w:rPr>
      <w:fldChar w:fldCharType="begin"/>
    </w:r>
    <w:r>
      <w:rPr>
        <w:rFonts w:ascii="Times New Roman" w:hAnsi="Times New Roman"/>
        <w:b/>
        <w:i/>
        <w:color w:val="FFFFFF"/>
        <w:sz w:val="21"/>
      </w:rPr>
      <w:instrText xml:space="preserve"> PAGE   \* MERGEFORMAT </w:instrText>
    </w:r>
    <w:r>
      <w:rPr>
        <w:rFonts w:ascii="Times New Roman" w:hAnsi="Times New Roman"/>
        <w:b/>
        <w:i/>
        <w:color w:val="FFFFFF"/>
        <w:sz w:val="21"/>
      </w:rPr>
      <w:fldChar w:fldCharType="separate"/>
    </w:r>
    <w:r>
      <w:rPr>
        <w:rFonts w:ascii="Times New Roman" w:hAnsi="Times New Roman"/>
        <w:b/>
        <w:i/>
        <w:color w:val="FFFFFF"/>
        <w:sz w:val="21"/>
        <w:lang w:val="zh-CN"/>
      </w:rPr>
      <w:t>2</w:t>
    </w:r>
    <w:r>
      <w:rPr>
        <w:rFonts w:ascii="Times New Roman" w:hAnsi="Times New Roman"/>
        <w:b/>
        <w:i/>
        <w:color w:val="FFFFFF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64B37E">
    <w:pPr>
      <w:pStyle w:val="10"/>
      <w:pBdr>
        <w:bottom w:val="none" w:color="auto" w:sz="0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-969010</wp:posOffset>
              </wp:positionH>
              <wp:positionV relativeFrom="paragraph">
                <wp:posOffset>-502285</wp:posOffset>
              </wp:positionV>
              <wp:extent cx="7560310" cy="906780"/>
              <wp:effectExtent l="2540" t="1905" r="0" b="0"/>
              <wp:wrapNone/>
              <wp:docPr id="1" name="Text Box 1" descr="word_1_4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90678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txbx>
                      <w:txbxContent>
                        <w:p w14:paraId="10A3BBB8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0" tIns="414000" rIns="115200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alt="word_1_4_1" type="#_x0000_t202" style="position:absolute;left:0pt;margin-left:-76.3pt;margin-top:-39.55pt;height:71.4pt;width:595.3pt;z-index:251659264;mso-width-relative:page;mso-height-relative:page;" filled="t" stroked="f" coordsize="21600,21600" o:gfxdata="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EsAAAAAFJnaHRsb25nAAAJsA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tblHz0AAAAAAAAAAAAAAAAAAAAAAAAAAAAAAAA&#10;AAAAAAAAAAAAAAAAAAAAAAAAAAAAAAAAAAAAAAAAAAAAAAAAAAAAAAAAAAAAAAAAAAAAAAAAAAAA&#10;AAAAAAAAAAAAAAAAAAAAAAAAAAAAAAAAAAAAAAAAAAAAAAFtXlDz1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OLwAAAAAAAAAAAAAAA&#10;AAAAAAAAAAAAAAAAAAAAAAAAAAAAAAAAAAAAAAAAAAAAAAAAAAAAAAAAAAAAAAAAAAAAAAAAAAAA&#10;AAAAAAAAAAAAAAAAdbHt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">
              <v:fill type="frame" on="t" o:title="word_1_4_1" focussize="0,0" recolor="t" rotate="t" r:id="rId1"/>
              <v:stroke on="f"/>
              <v:imagedata o:title=""/>
              <o:lock v:ext="edit" aspectratio="f"/>
              <v:textbox inset="0mm,11.5mm,32mm,0mm">
                <w:txbxContent>
                  <w:p w14:paraId="10A3BBB8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b/>
        <w:i/>
        <w:color w:val="FFFFFF"/>
        <w:sz w:val="21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2540</wp:posOffset>
              </wp:positionH>
              <wp:positionV relativeFrom="paragraph">
                <wp:posOffset>3250565</wp:posOffset>
              </wp:positionV>
              <wp:extent cx="7560310" cy="6937375"/>
              <wp:effectExtent l="2540" t="1905" r="0" b="4445"/>
              <wp:wrapNone/>
              <wp:docPr id="2" name="Text Box 14" descr="20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6937375"/>
                      </a:xfrm>
                      <a:prstGeom prst="rect">
                        <a:avLst/>
                      </a:prstGeom>
                      <a:blipFill dpi="0" rotWithShape="1">
                        <a:blip r:embed="rId2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txbx>
                      <w:txbxContent>
                        <w:p w14:paraId="2BB133E5">
                          <w:pPr>
                            <w:spacing w:line="240" w:lineRule="auto"/>
                            <w:rPr>
                              <w:rFonts w:ascii="方正大标宋简体" w:hAnsi="Times New Roman" w:eastAsia="方正大标宋简体"/>
                              <w:color w:val="404040" w:themeColor="text1" w:themeTint="BF"/>
                              <w:sz w:val="24"/>
                              <w:szCs w:val="18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方正大标宋简体" w:hAnsi="Times New Roman" w:eastAsia="方正大标宋简体"/>
                              <w:color w:val="404040" w:themeColor="text1" w:themeTint="BF"/>
                              <w:sz w:val="24"/>
                              <w:szCs w:val="18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地址：四川省成都市锦江区三色路38号成都传媒大厦B座2楼</w:t>
                          </w:r>
                        </w:p>
                        <w:p w14:paraId="3D97E95C">
                          <w:pPr>
                            <w:spacing w:line="240" w:lineRule="auto"/>
                            <w:rPr>
                              <w:rFonts w:ascii="方正大标宋简体" w:hAnsi="Times New Roman" w:eastAsia="方正大标宋简体"/>
                              <w:color w:val="404040" w:themeColor="text1" w:themeTint="BF"/>
                              <w:sz w:val="24"/>
                              <w:szCs w:val="18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方正大标宋简体" w:hAnsi="Times New Roman" w:eastAsia="方正大标宋简体"/>
                              <w:color w:val="404040" w:themeColor="text1" w:themeTint="BF"/>
                              <w:sz w:val="24"/>
                              <w:szCs w:val="18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电话：028-85955888邮编：610023</w:t>
                          </w:r>
                        </w:p>
                      </w:txbxContent>
                    </wps:txbx>
                    <wps:bodyPr rot="0" vert="horz" wrap="square" lIns="1152000" tIns="6300000" rIns="115200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4" o:spid="_x0000_s1026" o:spt="202" alt="2011" type="#_x0000_t202" style="position:absolute;left:0pt;margin-left:0.2pt;margin-top:255.95pt;height:546.25pt;width:595.3pt;mso-position-horizontal-relative:page;z-index:-251656192;mso-width-relative:page;mso-height-relative:page;" filled="t" stroked="f" coordsize="21600,21600" o:gfxdata="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H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BLAAAAAEAAgEsAAAAAQACOEJJTQQmAAAAAAAOAAAAAAAAAAAAAD+AAAA4&#10;QklNBA0AAAAAAAQAAAB4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">
              <v:fill type="frame" on="t" o:title="2011" focussize="0,0" recolor="t" rotate="t" r:id="rId2"/>
              <v:stroke on="f"/>
              <v:imagedata o:title=""/>
              <o:lock v:ext="edit" aspectratio="f"/>
              <v:textbox inset="32mm,175mm,32mm,0mm">
                <w:txbxContent>
                  <w:p w14:paraId="2BB133E5">
                    <w:pPr>
                      <w:spacing w:line="240" w:lineRule="auto"/>
                      <w:rPr>
                        <w:rFonts w:ascii="方正大标宋简体" w:hAnsi="Times New Roman" w:eastAsia="方正大标宋简体"/>
                        <w:color w:val="404040" w:themeColor="text1" w:themeTint="BF"/>
                        <w:sz w:val="24"/>
                        <w:szCs w:val="18"/>
                        <w14:textFill>
                          <w14:solidFill>
                            <w14:schemeClr w14:val="tx1"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方正大标宋简体" w:hAnsi="Times New Roman" w:eastAsia="方正大标宋简体"/>
                        <w:color w:val="404040" w:themeColor="text1" w:themeTint="BF"/>
                        <w:sz w:val="24"/>
                        <w:szCs w:val="18"/>
                        <w14:textFill>
                          <w14:solidFill>
                            <w14:schemeClr w14:val="tx1"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  <w:t>地址：四川省成都市锦江区三色路38号成都传媒大厦B座2楼</w:t>
                    </w:r>
                  </w:p>
                  <w:p w14:paraId="3D97E95C">
                    <w:pPr>
                      <w:spacing w:line="240" w:lineRule="auto"/>
                      <w:rPr>
                        <w:rFonts w:ascii="方正大标宋简体" w:hAnsi="Times New Roman" w:eastAsia="方正大标宋简体"/>
                        <w:color w:val="404040" w:themeColor="text1" w:themeTint="BF"/>
                        <w:sz w:val="24"/>
                        <w:szCs w:val="18"/>
                        <w14:textFill>
                          <w14:solidFill>
                            <w14:schemeClr w14:val="tx1"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方正大标宋简体" w:hAnsi="Times New Roman" w:eastAsia="方正大标宋简体"/>
                        <w:color w:val="404040" w:themeColor="text1" w:themeTint="BF"/>
                        <w:sz w:val="24"/>
                        <w:szCs w:val="18"/>
                        <w14:textFill>
                          <w14:solidFill>
                            <w14:schemeClr w14:val="tx1"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  <w:t>电话：028-85955888邮编：610023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0344C8"/>
    <w:multiLevelType w:val="singleLevel"/>
    <w:tmpl w:val="820344C8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AF0611EA"/>
    <w:multiLevelType w:val="singleLevel"/>
    <w:tmpl w:val="AF0611E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B45D67F8"/>
    <w:multiLevelType w:val="singleLevel"/>
    <w:tmpl w:val="B45D67F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BCCAF1C2"/>
    <w:multiLevelType w:val="singleLevel"/>
    <w:tmpl w:val="BCCAF1C2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C12EBF1A"/>
    <w:multiLevelType w:val="singleLevel"/>
    <w:tmpl w:val="C12EBF1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D083E488"/>
    <w:multiLevelType w:val="singleLevel"/>
    <w:tmpl w:val="D083E48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6">
    <w:nsid w:val="D43C0F65"/>
    <w:multiLevelType w:val="singleLevel"/>
    <w:tmpl w:val="D43C0F6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">
    <w:nsid w:val="DF6DED1B"/>
    <w:multiLevelType w:val="singleLevel"/>
    <w:tmpl w:val="DF6DED1B"/>
    <w:lvl w:ilvl="0" w:tentative="0">
      <w:start w:val="1"/>
      <w:numFmt w:val="bullet"/>
      <w:lvlText w:val=""/>
      <w:lvlJc w:val="left"/>
      <w:pPr>
        <w:ind w:left="630" w:hanging="420"/>
      </w:pPr>
      <w:rPr>
        <w:rFonts w:hint="default" w:ascii="Wingdings" w:hAnsi="Wingdings"/>
      </w:rPr>
    </w:lvl>
  </w:abstractNum>
  <w:abstractNum w:abstractNumId="8">
    <w:nsid w:val="E4C0E34A"/>
    <w:multiLevelType w:val="singleLevel"/>
    <w:tmpl w:val="E4C0E34A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9">
    <w:nsid w:val="E5D0E01C"/>
    <w:multiLevelType w:val="singleLevel"/>
    <w:tmpl w:val="E5D0E01C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0">
    <w:nsid w:val="F39D6D5D"/>
    <w:multiLevelType w:val="singleLevel"/>
    <w:tmpl w:val="F39D6D5D"/>
    <w:lvl w:ilvl="0" w:tentative="0">
      <w:start w:val="1"/>
      <w:numFmt w:val="decimal"/>
      <w:pStyle w:val="4"/>
      <w:lvlText w:val="%1."/>
      <w:lvlJc w:val="left"/>
      <w:pPr>
        <w:ind w:left="425" w:hanging="425"/>
      </w:pPr>
      <w:rPr>
        <w:rFonts w:hint="default"/>
      </w:rPr>
    </w:lvl>
  </w:abstractNum>
  <w:abstractNum w:abstractNumId="11">
    <w:nsid w:val="004D3C17"/>
    <w:multiLevelType w:val="singleLevel"/>
    <w:tmpl w:val="004D3C1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2">
    <w:nsid w:val="120DC53F"/>
    <w:multiLevelType w:val="singleLevel"/>
    <w:tmpl w:val="120DC53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3">
    <w:nsid w:val="3FBCA48F"/>
    <w:multiLevelType w:val="singleLevel"/>
    <w:tmpl w:val="3FBCA48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4">
    <w:nsid w:val="4AE5EAC5"/>
    <w:multiLevelType w:val="singleLevel"/>
    <w:tmpl w:val="4AE5EAC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5">
    <w:nsid w:val="5A132AAE"/>
    <w:multiLevelType w:val="singleLevel"/>
    <w:tmpl w:val="5A132AA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6">
    <w:nsid w:val="7371EFA3"/>
    <w:multiLevelType w:val="singleLevel"/>
    <w:tmpl w:val="7371EFA3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7">
    <w:nsid w:val="7F421EE8"/>
    <w:multiLevelType w:val="singleLevel"/>
    <w:tmpl w:val="7F421EE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4"/>
  </w:num>
  <w:num w:numId="5">
    <w:abstractNumId w:val="9"/>
  </w:num>
  <w:num w:numId="6">
    <w:abstractNumId w:val="7"/>
  </w:num>
  <w:num w:numId="7">
    <w:abstractNumId w:val="5"/>
  </w:num>
  <w:num w:numId="8">
    <w:abstractNumId w:val="10"/>
    <w:lvlOverride w:ilvl="0">
      <w:startOverride w:val="1"/>
    </w:lvlOverride>
  </w:num>
  <w:num w:numId="9">
    <w:abstractNumId w:val="1"/>
  </w:num>
  <w:num w:numId="10">
    <w:abstractNumId w:val="11"/>
  </w:num>
  <w:num w:numId="11">
    <w:abstractNumId w:val="10"/>
    <w:lvlOverride w:ilvl="0">
      <w:startOverride w:val="1"/>
    </w:lvlOverride>
  </w:num>
  <w:num w:numId="12">
    <w:abstractNumId w:val="6"/>
  </w:num>
  <w:num w:numId="13">
    <w:abstractNumId w:val="14"/>
  </w:num>
  <w:num w:numId="14">
    <w:abstractNumId w:val="10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3"/>
  </w:num>
  <w:num w:numId="18">
    <w:abstractNumId w:val="2"/>
  </w:num>
  <w:num w:numId="19">
    <w:abstractNumId w:val="10"/>
    <w:lvlOverride w:ilvl="0">
      <w:startOverride w:val="1"/>
    </w:lvlOverride>
  </w:num>
  <w:num w:numId="20">
    <w:abstractNumId w:val="17"/>
  </w:num>
  <w:num w:numId="21">
    <w:abstractNumId w:val="15"/>
  </w:num>
  <w:num w:numId="22">
    <w:abstractNumId w:val="13"/>
  </w:num>
  <w:num w:numId="23">
    <w:abstractNumId w:val="10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4"/>
  <w:embedTrueTypeFonts/>
  <w:saveSubsetFonts/>
  <w:bordersDoNotSurroundHeader w:val="0"/>
  <w:bordersDoNotSurroundFooter w:val="0"/>
  <w:attachedTemplate r:id="rId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llZDExNTRjMjk5MmVhNjIzMDJiY2EyOWY0MDIyODgifQ=="/>
  </w:docVars>
  <w:rsids>
    <w:rsidRoot w:val="12C419C4"/>
    <w:rsid w:val="000154C2"/>
    <w:rsid w:val="000208B6"/>
    <w:rsid w:val="00023951"/>
    <w:rsid w:val="00045799"/>
    <w:rsid w:val="00057A87"/>
    <w:rsid w:val="000C7219"/>
    <w:rsid w:val="000F27D9"/>
    <w:rsid w:val="00123F0D"/>
    <w:rsid w:val="00160BF4"/>
    <w:rsid w:val="00195400"/>
    <w:rsid w:val="001C048E"/>
    <w:rsid w:val="0022731D"/>
    <w:rsid w:val="00264E69"/>
    <w:rsid w:val="002B31EF"/>
    <w:rsid w:val="002C6030"/>
    <w:rsid w:val="00303F30"/>
    <w:rsid w:val="00316AD3"/>
    <w:rsid w:val="00344459"/>
    <w:rsid w:val="0035104C"/>
    <w:rsid w:val="00351550"/>
    <w:rsid w:val="003572C2"/>
    <w:rsid w:val="00381040"/>
    <w:rsid w:val="003858DA"/>
    <w:rsid w:val="00387D7D"/>
    <w:rsid w:val="00391F27"/>
    <w:rsid w:val="003A0DD2"/>
    <w:rsid w:val="00411CA3"/>
    <w:rsid w:val="00413E31"/>
    <w:rsid w:val="00417EF4"/>
    <w:rsid w:val="00442274"/>
    <w:rsid w:val="00453C30"/>
    <w:rsid w:val="00490B57"/>
    <w:rsid w:val="004B0307"/>
    <w:rsid w:val="004B4238"/>
    <w:rsid w:val="004C0647"/>
    <w:rsid w:val="004F2246"/>
    <w:rsid w:val="004F5917"/>
    <w:rsid w:val="00500138"/>
    <w:rsid w:val="0050638A"/>
    <w:rsid w:val="005231A6"/>
    <w:rsid w:val="005714C6"/>
    <w:rsid w:val="00587B74"/>
    <w:rsid w:val="00591947"/>
    <w:rsid w:val="005A311A"/>
    <w:rsid w:val="005A7208"/>
    <w:rsid w:val="005B1406"/>
    <w:rsid w:val="005B73C2"/>
    <w:rsid w:val="005B76BD"/>
    <w:rsid w:val="005C1052"/>
    <w:rsid w:val="005E3523"/>
    <w:rsid w:val="00601E06"/>
    <w:rsid w:val="007910C4"/>
    <w:rsid w:val="007A1658"/>
    <w:rsid w:val="00864904"/>
    <w:rsid w:val="00884AE9"/>
    <w:rsid w:val="008953F8"/>
    <w:rsid w:val="008969B0"/>
    <w:rsid w:val="008F6EB2"/>
    <w:rsid w:val="00974C30"/>
    <w:rsid w:val="0097717C"/>
    <w:rsid w:val="009F1AE7"/>
    <w:rsid w:val="009F4C1B"/>
    <w:rsid w:val="00A53AE3"/>
    <w:rsid w:val="00AD558A"/>
    <w:rsid w:val="00AF1D81"/>
    <w:rsid w:val="00AF4F6D"/>
    <w:rsid w:val="00B56958"/>
    <w:rsid w:val="00B81916"/>
    <w:rsid w:val="00BA3803"/>
    <w:rsid w:val="00BD6299"/>
    <w:rsid w:val="00C308EC"/>
    <w:rsid w:val="00C36B5B"/>
    <w:rsid w:val="00C62453"/>
    <w:rsid w:val="00C647C8"/>
    <w:rsid w:val="00C7294A"/>
    <w:rsid w:val="00CA341B"/>
    <w:rsid w:val="00CB477F"/>
    <w:rsid w:val="00CC1761"/>
    <w:rsid w:val="00CD7920"/>
    <w:rsid w:val="00D56173"/>
    <w:rsid w:val="00D709B9"/>
    <w:rsid w:val="00D97A18"/>
    <w:rsid w:val="00DA008A"/>
    <w:rsid w:val="00DC2660"/>
    <w:rsid w:val="00E01C6B"/>
    <w:rsid w:val="00E124FA"/>
    <w:rsid w:val="00EA4B5F"/>
    <w:rsid w:val="00EB1C0E"/>
    <w:rsid w:val="00EB6EC9"/>
    <w:rsid w:val="00EC5574"/>
    <w:rsid w:val="00F062ED"/>
    <w:rsid w:val="00F07336"/>
    <w:rsid w:val="00F22F9D"/>
    <w:rsid w:val="00F24BFC"/>
    <w:rsid w:val="00F8658C"/>
    <w:rsid w:val="00F94932"/>
    <w:rsid w:val="00FC636E"/>
    <w:rsid w:val="00FE4037"/>
    <w:rsid w:val="010A29DC"/>
    <w:rsid w:val="010C07BE"/>
    <w:rsid w:val="011A24F4"/>
    <w:rsid w:val="011C626C"/>
    <w:rsid w:val="01282E62"/>
    <w:rsid w:val="01311D17"/>
    <w:rsid w:val="01477CD1"/>
    <w:rsid w:val="014F03EF"/>
    <w:rsid w:val="016244A8"/>
    <w:rsid w:val="016F0A91"/>
    <w:rsid w:val="017E0CD4"/>
    <w:rsid w:val="01830099"/>
    <w:rsid w:val="018502B5"/>
    <w:rsid w:val="01877B89"/>
    <w:rsid w:val="018F2EE2"/>
    <w:rsid w:val="01A00C4B"/>
    <w:rsid w:val="01AE15BA"/>
    <w:rsid w:val="01DE1773"/>
    <w:rsid w:val="01DF79C5"/>
    <w:rsid w:val="01E0373D"/>
    <w:rsid w:val="01E943A0"/>
    <w:rsid w:val="01EB45BC"/>
    <w:rsid w:val="01FD7E4B"/>
    <w:rsid w:val="01FF0067"/>
    <w:rsid w:val="02011047"/>
    <w:rsid w:val="02072A78"/>
    <w:rsid w:val="02117D9A"/>
    <w:rsid w:val="021533E7"/>
    <w:rsid w:val="023615AF"/>
    <w:rsid w:val="0250441F"/>
    <w:rsid w:val="025F28B4"/>
    <w:rsid w:val="026003DA"/>
    <w:rsid w:val="02691984"/>
    <w:rsid w:val="0270061D"/>
    <w:rsid w:val="0270686F"/>
    <w:rsid w:val="027C16B8"/>
    <w:rsid w:val="027F6AB2"/>
    <w:rsid w:val="02824D4D"/>
    <w:rsid w:val="028265A2"/>
    <w:rsid w:val="02897931"/>
    <w:rsid w:val="02A227A1"/>
    <w:rsid w:val="02A97FD3"/>
    <w:rsid w:val="02B32C00"/>
    <w:rsid w:val="02BA3F8E"/>
    <w:rsid w:val="02C0622E"/>
    <w:rsid w:val="02CB1CF7"/>
    <w:rsid w:val="02D220BE"/>
    <w:rsid w:val="02E84657"/>
    <w:rsid w:val="02F54FC6"/>
    <w:rsid w:val="03084E76"/>
    <w:rsid w:val="03101E00"/>
    <w:rsid w:val="031713E0"/>
    <w:rsid w:val="031F2043"/>
    <w:rsid w:val="032A1114"/>
    <w:rsid w:val="0334789D"/>
    <w:rsid w:val="03457CFC"/>
    <w:rsid w:val="03465822"/>
    <w:rsid w:val="03547F3F"/>
    <w:rsid w:val="0361440A"/>
    <w:rsid w:val="03767EB5"/>
    <w:rsid w:val="037759DB"/>
    <w:rsid w:val="037C1244"/>
    <w:rsid w:val="03800D34"/>
    <w:rsid w:val="038F541B"/>
    <w:rsid w:val="0394658D"/>
    <w:rsid w:val="039F7C6C"/>
    <w:rsid w:val="03A8028B"/>
    <w:rsid w:val="03B10EED"/>
    <w:rsid w:val="03B60BF9"/>
    <w:rsid w:val="03D746CC"/>
    <w:rsid w:val="03EF7C67"/>
    <w:rsid w:val="03FD2384"/>
    <w:rsid w:val="041651F4"/>
    <w:rsid w:val="041871BE"/>
    <w:rsid w:val="041B2560"/>
    <w:rsid w:val="042A6EF2"/>
    <w:rsid w:val="043D6C25"/>
    <w:rsid w:val="04425FE9"/>
    <w:rsid w:val="044B7594"/>
    <w:rsid w:val="04604903"/>
    <w:rsid w:val="046C750A"/>
    <w:rsid w:val="047F2D99"/>
    <w:rsid w:val="04956A61"/>
    <w:rsid w:val="049B394B"/>
    <w:rsid w:val="049D5915"/>
    <w:rsid w:val="04B13E61"/>
    <w:rsid w:val="04B36EE7"/>
    <w:rsid w:val="04BA0275"/>
    <w:rsid w:val="04BF3ADE"/>
    <w:rsid w:val="04EA6DAD"/>
    <w:rsid w:val="04F25C61"/>
    <w:rsid w:val="04F33787"/>
    <w:rsid w:val="04F35535"/>
    <w:rsid w:val="04FC43EA"/>
    <w:rsid w:val="05015EA4"/>
    <w:rsid w:val="050A7310"/>
    <w:rsid w:val="05171E73"/>
    <w:rsid w:val="05191440"/>
    <w:rsid w:val="051F680F"/>
    <w:rsid w:val="05237BC9"/>
    <w:rsid w:val="05263B5D"/>
    <w:rsid w:val="052D6C99"/>
    <w:rsid w:val="052E656D"/>
    <w:rsid w:val="05322502"/>
    <w:rsid w:val="053F077B"/>
    <w:rsid w:val="05445D91"/>
    <w:rsid w:val="05595CE0"/>
    <w:rsid w:val="05597A8E"/>
    <w:rsid w:val="055C132D"/>
    <w:rsid w:val="05614B95"/>
    <w:rsid w:val="056D178C"/>
    <w:rsid w:val="057C19CF"/>
    <w:rsid w:val="058D598A"/>
    <w:rsid w:val="05A131E3"/>
    <w:rsid w:val="05A625A8"/>
    <w:rsid w:val="05B13426"/>
    <w:rsid w:val="05BA062B"/>
    <w:rsid w:val="05C72C4A"/>
    <w:rsid w:val="05DB04A3"/>
    <w:rsid w:val="06071298"/>
    <w:rsid w:val="060C4B01"/>
    <w:rsid w:val="061340E1"/>
    <w:rsid w:val="06163BD1"/>
    <w:rsid w:val="06222576"/>
    <w:rsid w:val="06242048"/>
    <w:rsid w:val="063009CA"/>
    <w:rsid w:val="0633208D"/>
    <w:rsid w:val="06471FDD"/>
    <w:rsid w:val="06A20FC1"/>
    <w:rsid w:val="06AB60C8"/>
    <w:rsid w:val="06BA27AF"/>
    <w:rsid w:val="06BD404D"/>
    <w:rsid w:val="06C4362D"/>
    <w:rsid w:val="06C929F2"/>
    <w:rsid w:val="06CE1DB6"/>
    <w:rsid w:val="06D01FD2"/>
    <w:rsid w:val="06DC0977"/>
    <w:rsid w:val="06E25862"/>
    <w:rsid w:val="06F55595"/>
    <w:rsid w:val="06FD6A9C"/>
    <w:rsid w:val="070752C8"/>
    <w:rsid w:val="073E6F3C"/>
    <w:rsid w:val="07524795"/>
    <w:rsid w:val="07707311"/>
    <w:rsid w:val="07740BAF"/>
    <w:rsid w:val="07750484"/>
    <w:rsid w:val="077C1812"/>
    <w:rsid w:val="07866B35"/>
    <w:rsid w:val="078A03D3"/>
    <w:rsid w:val="078F59E9"/>
    <w:rsid w:val="07944DAE"/>
    <w:rsid w:val="079E5C2C"/>
    <w:rsid w:val="07A07BF6"/>
    <w:rsid w:val="07A33243"/>
    <w:rsid w:val="08000695"/>
    <w:rsid w:val="080F2686"/>
    <w:rsid w:val="08236132"/>
    <w:rsid w:val="08275C22"/>
    <w:rsid w:val="082C76CD"/>
    <w:rsid w:val="083B5FC2"/>
    <w:rsid w:val="0845254C"/>
    <w:rsid w:val="08471E20"/>
    <w:rsid w:val="0849203C"/>
    <w:rsid w:val="084A1910"/>
    <w:rsid w:val="084C5688"/>
    <w:rsid w:val="0858227F"/>
    <w:rsid w:val="08757BAD"/>
    <w:rsid w:val="087D3A94"/>
    <w:rsid w:val="0898267C"/>
    <w:rsid w:val="08A94889"/>
    <w:rsid w:val="08C47915"/>
    <w:rsid w:val="08C6368D"/>
    <w:rsid w:val="08CE2541"/>
    <w:rsid w:val="08D13DE0"/>
    <w:rsid w:val="08DC4C5E"/>
    <w:rsid w:val="08EC29C7"/>
    <w:rsid w:val="08F33D56"/>
    <w:rsid w:val="08FF094D"/>
    <w:rsid w:val="08FF26FB"/>
    <w:rsid w:val="090E7492"/>
    <w:rsid w:val="0915297B"/>
    <w:rsid w:val="09181A0E"/>
    <w:rsid w:val="09216B15"/>
    <w:rsid w:val="09270B14"/>
    <w:rsid w:val="093525C0"/>
    <w:rsid w:val="09371E95"/>
    <w:rsid w:val="09502F56"/>
    <w:rsid w:val="0958443C"/>
    <w:rsid w:val="095F3199"/>
    <w:rsid w:val="09616F12"/>
    <w:rsid w:val="09840E52"/>
    <w:rsid w:val="09954E0D"/>
    <w:rsid w:val="099866AB"/>
    <w:rsid w:val="099E1F14"/>
    <w:rsid w:val="09B47989"/>
    <w:rsid w:val="09B554AF"/>
    <w:rsid w:val="09BC05EC"/>
    <w:rsid w:val="09CF6571"/>
    <w:rsid w:val="09DF42DA"/>
    <w:rsid w:val="09E813E1"/>
    <w:rsid w:val="09EA33AB"/>
    <w:rsid w:val="09FE29B2"/>
    <w:rsid w:val="0A12645E"/>
    <w:rsid w:val="0A1421D6"/>
    <w:rsid w:val="0A5371A2"/>
    <w:rsid w:val="0A5C592B"/>
    <w:rsid w:val="0A5E16A3"/>
    <w:rsid w:val="0A782765"/>
    <w:rsid w:val="0AAE6186"/>
    <w:rsid w:val="0AD35BED"/>
    <w:rsid w:val="0AE20526"/>
    <w:rsid w:val="0AE53B72"/>
    <w:rsid w:val="0AE709E3"/>
    <w:rsid w:val="0AEC4F01"/>
    <w:rsid w:val="0AF12517"/>
    <w:rsid w:val="0AFA13CC"/>
    <w:rsid w:val="0AFB5144"/>
    <w:rsid w:val="0B1A381C"/>
    <w:rsid w:val="0B1B1342"/>
    <w:rsid w:val="0B3B3792"/>
    <w:rsid w:val="0B422D73"/>
    <w:rsid w:val="0B626F71"/>
    <w:rsid w:val="0B7373D0"/>
    <w:rsid w:val="0B8B64C8"/>
    <w:rsid w:val="0B9D61FB"/>
    <w:rsid w:val="0BBC48D3"/>
    <w:rsid w:val="0BCF0AAA"/>
    <w:rsid w:val="0BD7170D"/>
    <w:rsid w:val="0BDB08FB"/>
    <w:rsid w:val="0BE0710E"/>
    <w:rsid w:val="0BE1433A"/>
    <w:rsid w:val="0BE67BA2"/>
    <w:rsid w:val="0BE702D5"/>
    <w:rsid w:val="0BF325EF"/>
    <w:rsid w:val="0BF64289"/>
    <w:rsid w:val="0BF914A0"/>
    <w:rsid w:val="0C0F0EA7"/>
    <w:rsid w:val="0C1E558E"/>
    <w:rsid w:val="0C2D3A23"/>
    <w:rsid w:val="0C2F1549"/>
    <w:rsid w:val="0C3C3D62"/>
    <w:rsid w:val="0C590374"/>
    <w:rsid w:val="0C607954"/>
    <w:rsid w:val="0C670CE3"/>
    <w:rsid w:val="0C6A432F"/>
    <w:rsid w:val="0C833643"/>
    <w:rsid w:val="0C835AD1"/>
    <w:rsid w:val="0C9F4C56"/>
    <w:rsid w:val="0CA23AC9"/>
    <w:rsid w:val="0CB97065"/>
    <w:rsid w:val="0CBD1F4E"/>
    <w:rsid w:val="0CD619C5"/>
    <w:rsid w:val="0CDE52DC"/>
    <w:rsid w:val="0D0B5B12"/>
    <w:rsid w:val="0D215336"/>
    <w:rsid w:val="0D3112F1"/>
    <w:rsid w:val="0D335069"/>
    <w:rsid w:val="0D4E3C51"/>
    <w:rsid w:val="0D5648B3"/>
    <w:rsid w:val="0D780CCE"/>
    <w:rsid w:val="0D8E04F1"/>
    <w:rsid w:val="0D984ECC"/>
    <w:rsid w:val="0D996E35"/>
    <w:rsid w:val="0DB241E0"/>
    <w:rsid w:val="0DBA52C2"/>
    <w:rsid w:val="0DC65EDD"/>
    <w:rsid w:val="0DCE08EE"/>
    <w:rsid w:val="0DDC300B"/>
    <w:rsid w:val="0DE16873"/>
    <w:rsid w:val="0DE5681C"/>
    <w:rsid w:val="0DF26CD2"/>
    <w:rsid w:val="0E1704E7"/>
    <w:rsid w:val="0E2A1FC8"/>
    <w:rsid w:val="0E2C21E4"/>
    <w:rsid w:val="0E2D1AB8"/>
    <w:rsid w:val="0E35096D"/>
    <w:rsid w:val="0E3E3CC5"/>
    <w:rsid w:val="0E475979"/>
    <w:rsid w:val="0E5139F9"/>
    <w:rsid w:val="0E5A03D3"/>
    <w:rsid w:val="0E6059EA"/>
    <w:rsid w:val="0E6D45AA"/>
    <w:rsid w:val="0E707BF7"/>
    <w:rsid w:val="0E71409B"/>
    <w:rsid w:val="0E770F85"/>
    <w:rsid w:val="0E947D89"/>
    <w:rsid w:val="0EA24254"/>
    <w:rsid w:val="0EAD2BF9"/>
    <w:rsid w:val="0EBB70C4"/>
    <w:rsid w:val="0EC248F6"/>
    <w:rsid w:val="0EE04DC1"/>
    <w:rsid w:val="0EF66370"/>
    <w:rsid w:val="0EF80318"/>
    <w:rsid w:val="0EFD76DC"/>
    <w:rsid w:val="0F015881"/>
    <w:rsid w:val="0F026AA1"/>
    <w:rsid w:val="0F0C3167"/>
    <w:rsid w:val="0F0C3DC3"/>
    <w:rsid w:val="0F0E3698"/>
    <w:rsid w:val="0F2E3D3A"/>
    <w:rsid w:val="0F317386"/>
    <w:rsid w:val="0F5117D6"/>
    <w:rsid w:val="0F5337A0"/>
    <w:rsid w:val="0F566DED"/>
    <w:rsid w:val="0F59068B"/>
    <w:rsid w:val="0F704352"/>
    <w:rsid w:val="0F781459"/>
    <w:rsid w:val="0F7B6853"/>
    <w:rsid w:val="0F9811B3"/>
    <w:rsid w:val="0FA638D0"/>
    <w:rsid w:val="0FAC4C5F"/>
    <w:rsid w:val="0FAD44C1"/>
    <w:rsid w:val="0FAE4E7B"/>
    <w:rsid w:val="0FC93A62"/>
    <w:rsid w:val="0FD50659"/>
    <w:rsid w:val="0FD83CA6"/>
    <w:rsid w:val="0FE32D76"/>
    <w:rsid w:val="0FE8213B"/>
    <w:rsid w:val="100C3E34"/>
    <w:rsid w:val="101A606C"/>
    <w:rsid w:val="102869DB"/>
    <w:rsid w:val="10321608"/>
    <w:rsid w:val="10374E70"/>
    <w:rsid w:val="103F3D25"/>
    <w:rsid w:val="103F5AD3"/>
    <w:rsid w:val="105207DD"/>
    <w:rsid w:val="105570A4"/>
    <w:rsid w:val="106317C1"/>
    <w:rsid w:val="107C6D27"/>
    <w:rsid w:val="107E2A9F"/>
    <w:rsid w:val="10833C11"/>
    <w:rsid w:val="108D2CE2"/>
    <w:rsid w:val="10A1053B"/>
    <w:rsid w:val="10A73DA4"/>
    <w:rsid w:val="10B85FB1"/>
    <w:rsid w:val="10BD35C7"/>
    <w:rsid w:val="10BE10ED"/>
    <w:rsid w:val="10C36704"/>
    <w:rsid w:val="10DB1C9F"/>
    <w:rsid w:val="11034D52"/>
    <w:rsid w:val="11160F29"/>
    <w:rsid w:val="11231779"/>
    <w:rsid w:val="112847B9"/>
    <w:rsid w:val="11380EA0"/>
    <w:rsid w:val="113B44EC"/>
    <w:rsid w:val="11692E07"/>
    <w:rsid w:val="116A6B7F"/>
    <w:rsid w:val="116E48C1"/>
    <w:rsid w:val="1170063A"/>
    <w:rsid w:val="11B30526"/>
    <w:rsid w:val="11CB3AC2"/>
    <w:rsid w:val="11CB5870"/>
    <w:rsid w:val="11CE5360"/>
    <w:rsid w:val="11D16BFE"/>
    <w:rsid w:val="11DD37F5"/>
    <w:rsid w:val="11F03528"/>
    <w:rsid w:val="11F8062F"/>
    <w:rsid w:val="12135469"/>
    <w:rsid w:val="123A0C48"/>
    <w:rsid w:val="12413D84"/>
    <w:rsid w:val="124B2771"/>
    <w:rsid w:val="124D44D7"/>
    <w:rsid w:val="12525F91"/>
    <w:rsid w:val="125735A8"/>
    <w:rsid w:val="12661A3D"/>
    <w:rsid w:val="126C004D"/>
    <w:rsid w:val="126E70DD"/>
    <w:rsid w:val="12837EF9"/>
    <w:rsid w:val="12863E8D"/>
    <w:rsid w:val="12955E7E"/>
    <w:rsid w:val="129E4D32"/>
    <w:rsid w:val="12A85BB1"/>
    <w:rsid w:val="12B75DF4"/>
    <w:rsid w:val="12C419C4"/>
    <w:rsid w:val="12CF75E2"/>
    <w:rsid w:val="12D15108"/>
    <w:rsid w:val="12D9220E"/>
    <w:rsid w:val="13113756"/>
    <w:rsid w:val="131E7C21"/>
    <w:rsid w:val="13201BEB"/>
    <w:rsid w:val="13255454"/>
    <w:rsid w:val="132711CC"/>
    <w:rsid w:val="13273E02"/>
    <w:rsid w:val="133438E9"/>
    <w:rsid w:val="133B07D3"/>
    <w:rsid w:val="13421B62"/>
    <w:rsid w:val="134F0723"/>
    <w:rsid w:val="135B5CFD"/>
    <w:rsid w:val="1367458F"/>
    <w:rsid w:val="13763F01"/>
    <w:rsid w:val="1380268A"/>
    <w:rsid w:val="13893C35"/>
    <w:rsid w:val="138C54D3"/>
    <w:rsid w:val="13A26AA4"/>
    <w:rsid w:val="13A520F1"/>
    <w:rsid w:val="13B30CB1"/>
    <w:rsid w:val="13DF5603"/>
    <w:rsid w:val="13F015BE"/>
    <w:rsid w:val="141F1EA3"/>
    <w:rsid w:val="143771ED"/>
    <w:rsid w:val="14575AE1"/>
    <w:rsid w:val="145C6C53"/>
    <w:rsid w:val="14755F67"/>
    <w:rsid w:val="147E306D"/>
    <w:rsid w:val="148368D6"/>
    <w:rsid w:val="14860174"/>
    <w:rsid w:val="148E3670"/>
    <w:rsid w:val="14A423A8"/>
    <w:rsid w:val="14C30A80"/>
    <w:rsid w:val="14E153AA"/>
    <w:rsid w:val="14E31122"/>
    <w:rsid w:val="14E32ED1"/>
    <w:rsid w:val="14E766BF"/>
    <w:rsid w:val="14EE47FF"/>
    <w:rsid w:val="14F4790A"/>
    <w:rsid w:val="14FB2910"/>
    <w:rsid w:val="15082937"/>
    <w:rsid w:val="151B08BC"/>
    <w:rsid w:val="15227E9D"/>
    <w:rsid w:val="15282FD9"/>
    <w:rsid w:val="1548367B"/>
    <w:rsid w:val="154C4F1A"/>
    <w:rsid w:val="15520056"/>
    <w:rsid w:val="155C2C83"/>
    <w:rsid w:val="1562473D"/>
    <w:rsid w:val="15823755"/>
    <w:rsid w:val="158A5A42"/>
    <w:rsid w:val="15902A92"/>
    <w:rsid w:val="15910B7E"/>
    <w:rsid w:val="159B37AB"/>
    <w:rsid w:val="15A05265"/>
    <w:rsid w:val="15A20FDE"/>
    <w:rsid w:val="15A9236C"/>
    <w:rsid w:val="15AA7E92"/>
    <w:rsid w:val="15B83C92"/>
    <w:rsid w:val="15B8610B"/>
    <w:rsid w:val="15BD5E17"/>
    <w:rsid w:val="15C947BC"/>
    <w:rsid w:val="15D91E90"/>
    <w:rsid w:val="15D942D4"/>
    <w:rsid w:val="15DD0268"/>
    <w:rsid w:val="15EB414C"/>
    <w:rsid w:val="15F5110D"/>
    <w:rsid w:val="16133C89"/>
    <w:rsid w:val="161651B5"/>
    <w:rsid w:val="16287735"/>
    <w:rsid w:val="162D2CD7"/>
    <w:rsid w:val="16421E79"/>
    <w:rsid w:val="16504596"/>
    <w:rsid w:val="166401D7"/>
    <w:rsid w:val="167209B0"/>
    <w:rsid w:val="1672275E"/>
    <w:rsid w:val="16810BF3"/>
    <w:rsid w:val="16AA639C"/>
    <w:rsid w:val="16AB5C70"/>
    <w:rsid w:val="16AD19E8"/>
    <w:rsid w:val="16C64858"/>
    <w:rsid w:val="16D74CB7"/>
    <w:rsid w:val="16DF75DF"/>
    <w:rsid w:val="16E11692"/>
    <w:rsid w:val="16E80C72"/>
    <w:rsid w:val="16EC7A0E"/>
    <w:rsid w:val="16ED6288"/>
    <w:rsid w:val="16F5338F"/>
    <w:rsid w:val="16FC701C"/>
    <w:rsid w:val="16FF4F7E"/>
    <w:rsid w:val="16FF7D6A"/>
    <w:rsid w:val="17163A31"/>
    <w:rsid w:val="17365E81"/>
    <w:rsid w:val="17483302"/>
    <w:rsid w:val="175005C5"/>
    <w:rsid w:val="17591B70"/>
    <w:rsid w:val="17732C32"/>
    <w:rsid w:val="17795D6E"/>
    <w:rsid w:val="178D35C8"/>
    <w:rsid w:val="17935082"/>
    <w:rsid w:val="1796357E"/>
    <w:rsid w:val="17AA4179"/>
    <w:rsid w:val="17B44FF8"/>
    <w:rsid w:val="17CC40F0"/>
    <w:rsid w:val="17F13B56"/>
    <w:rsid w:val="17FA6EAF"/>
    <w:rsid w:val="180C0990"/>
    <w:rsid w:val="180C6BE2"/>
    <w:rsid w:val="181635BD"/>
    <w:rsid w:val="182A0E16"/>
    <w:rsid w:val="187622AE"/>
    <w:rsid w:val="187A3B4C"/>
    <w:rsid w:val="1881312C"/>
    <w:rsid w:val="18982224"/>
    <w:rsid w:val="189A5F9C"/>
    <w:rsid w:val="189B3AC2"/>
    <w:rsid w:val="189C1D14"/>
    <w:rsid w:val="18A443F3"/>
    <w:rsid w:val="18A60DE5"/>
    <w:rsid w:val="18AC5CCF"/>
    <w:rsid w:val="18BA4890"/>
    <w:rsid w:val="18C528D3"/>
    <w:rsid w:val="18C94AD3"/>
    <w:rsid w:val="18DA283C"/>
    <w:rsid w:val="18E11E1D"/>
    <w:rsid w:val="18E31696"/>
    <w:rsid w:val="18E436BB"/>
    <w:rsid w:val="18E84F59"/>
    <w:rsid w:val="18F338FE"/>
    <w:rsid w:val="190D676E"/>
    <w:rsid w:val="19102702"/>
    <w:rsid w:val="19121FD6"/>
    <w:rsid w:val="19137AFC"/>
    <w:rsid w:val="191E4E1F"/>
    <w:rsid w:val="19241D0A"/>
    <w:rsid w:val="192455D8"/>
    <w:rsid w:val="19322678"/>
    <w:rsid w:val="19436634"/>
    <w:rsid w:val="195419CC"/>
    <w:rsid w:val="197113F3"/>
    <w:rsid w:val="197467ED"/>
    <w:rsid w:val="198729C4"/>
    <w:rsid w:val="19873F7E"/>
    <w:rsid w:val="19A76BC3"/>
    <w:rsid w:val="19BB266E"/>
    <w:rsid w:val="19C264EF"/>
    <w:rsid w:val="19C77265"/>
    <w:rsid w:val="19DE010A"/>
    <w:rsid w:val="19E00326"/>
    <w:rsid w:val="19FE07AD"/>
    <w:rsid w:val="1A226249"/>
    <w:rsid w:val="1A27385F"/>
    <w:rsid w:val="1A426205"/>
    <w:rsid w:val="1A606D71"/>
    <w:rsid w:val="1A622AE9"/>
    <w:rsid w:val="1A693E78"/>
    <w:rsid w:val="1A7867B1"/>
    <w:rsid w:val="1A7D3DC7"/>
    <w:rsid w:val="1A7F18ED"/>
    <w:rsid w:val="1A8C7B66"/>
    <w:rsid w:val="1A9923CA"/>
    <w:rsid w:val="1AA475A6"/>
    <w:rsid w:val="1AA94BBC"/>
    <w:rsid w:val="1AB64BE3"/>
    <w:rsid w:val="1ABC48F0"/>
    <w:rsid w:val="1AC15A62"/>
    <w:rsid w:val="1AD02149"/>
    <w:rsid w:val="1AF44089"/>
    <w:rsid w:val="1B0E2C71"/>
    <w:rsid w:val="1B0E67CD"/>
    <w:rsid w:val="1B1262BE"/>
    <w:rsid w:val="1B3B1CB8"/>
    <w:rsid w:val="1B3C158C"/>
    <w:rsid w:val="1B472A47"/>
    <w:rsid w:val="1B495A57"/>
    <w:rsid w:val="1B542D7A"/>
    <w:rsid w:val="1B682381"/>
    <w:rsid w:val="1B79633D"/>
    <w:rsid w:val="1B9211AC"/>
    <w:rsid w:val="1BA17641"/>
    <w:rsid w:val="1BB235FD"/>
    <w:rsid w:val="1BBB45BA"/>
    <w:rsid w:val="1BCF0653"/>
    <w:rsid w:val="1BD47A17"/>
    <w:rsid w:val="1BE37C5A"/>
    <w:rsid w:val="1BFB4FA4"/>
    <w:rsid w:val="1C0338D9"/>
    <w:rsid w:val="1C053D3A"/>
    <w:rsid w:val="1C0A51E7"/>
    <w:rsid w:val="1C0D4CD7"/>
    <w:rsid w:val="1C136593"/>
    <w:rsid w:val="1C146065"/>
    <w:rsid w:val="1C184ED2"/>
    <w:rsid w:val="1C1E6EE4"/>
    <w:rsid w:val="1C204A0A"/>
    <w:rsid w:val="1C2C1601"/>
    <w:rsid w:val="1C2C33AF"/>
    <w:rsid w:val="1C3E30E2"/>
    <w:rsid w:val="1C7A6810"/>
    <w:rsid w:val="1C850D11"/>
    <w:rsid w:val="1C961170"/>
    <w:rsid w:val="1CB515F6"/>
    <w:rsid w:val="1CB810E7"/>
    <w:rsid w:val="1CBC0BD7"/>
    <w:rsid w:val="1CC63804"/>
    <w:rsid w:val="1CD04682"/>
    <w:rsid w:val="1CD777BF"/>
    <w:rsid w:val="1CFD4D4B"/>
    <w:rsid w:val="1CFF6D16"/>
    <w:rsid w:val="1D04257E"/>
    <w:rsid w:val="1D167BBB"/>
    <w:rsid w:val="1D24677C"/>
    <w:rsid w:val="1D3C5874"/>
    <w:rsid w:val="1D3E29C2"/>
    <w:rsid w:val="1D547061"/>
    <w:rsid w:val="1D596426"/>
    <w:rsid w:val="1D5C5F16"/>
    <w:rsid w:val="1D631052"/>
    <w:rsid w:val="1D774AFE"/>
    <w:rsid w:val="1D7768AC"/>
    <w:rsid w:val="1D7B7332"/>
    <w:rsid w:val="1D7F39B2"/>
    <w:rsid w:val="1D813BCE"/>
    <w:rsid w:val="1D840FC9"/>
    <w:rsid w:val="1D84721B"/>
    <w:rsid w:val="1D882867"/>
    <w:rsid w:val="1D9F2AC8"/>
    <w:rsid w:val="1DA348C9"/>
    <w:rsid w:val="1DB96EC4"/>
    <w:rsid w:val="1DBB0E8E"/>
    <w:rsid w:val="1DC31AF1"/>
    <w:rsid w:val="1DD27F86"/>
    <w:rsid w:val="1DD7559C"/>
    <w:rsid w:val="1DF61EC7"/>
    <w:rsid w:val="1DF63C75"/>
    <w:rsid w:val="1DF94E91"/>
    <w:rsid w:val="1DFD14A7"/>
    <w:rsid w:val="1E206F43"/>
    <w:rsid w:val="1E220F0E"/>
    <w:rsid w:val="1E2F362A"/>
    <w:rsid w:val="1E380731"/>
    <w:rsid w:val="1E3C3632"/>
    <w:rsid w:val="1E3D5D47"/>
    <w:rsid w:val="1E3E386E"/>
    <w:rsid w:val="1E4A2212"/>
    <w:rsid w:val="1E566E09"/>
    <w:rsid w:val="1E5E39A7"/>
    <w:rsid w:val="1E62755C"/>
    <w:rsid w:val="1E650DFA"/>
    <w:rsid w:val="1E827BFE"/>
    <w:rsid w:val="1E876FC3"/>
    <w:rsid w:val="1E9A4F48"/>
    <w:rsid w:val="1EB8717C"/>
    <w:rsid w:val="1EC65D3D"/>
    <w:rsid w:val="1ECF44C6"/>
    <w:rsid w:val="1ED1023E"/>
    <w:rsid w:val="1F411ED6"/>
    <w:rsid w:val="1F501AAA"/>
    <w:rsid w:val="1F503858"/>
    <w:rsid w:val="1F505606"/>
    <w:rsid w:val="1F507E98"/>
    <w:rsid w:val="1F536EA5"/>
    <w:rsid w:val="1F58270D"/>
    <w:rsid w:val="1F5C3FAB"/>
    <w:rsid w:val="1F69491A"/>
    <w:rsid w:val="1F6E3CDF"/>
    <w:rsid w:val="1F794E23"/>
    <w:rsid w:val="1F8B2AE2"/>
    <w:rsid w:val="1F9D6372"/>
    <w:rsid w:val="1FA15E62"/>
    <w:rsid w:val="1FCB7383"/>
    <w:rsid w:val="1FD44489"/>
    <w:rsid w:val="1FD46237"/>
    <w:rsid w:val="1FD75D28"/>
    <w:rsid w:val="1FDE2C12"/>
    <w:rsid w:val="1FE65F6B"/>
    <w:rsid w:val="1FEA6512"/>
    <w:rsid w:val="1FED72F9"/>
    <w:rsid w:val="20014B53"/>
    <w:rsid w:val="20052895"/>
    <w:rsid w:val="200603BB"/>
    <w:rsid w:val="200F101E"/>
    <w:rsid w:val="20140D2A"/>
    <w:rsid w:val="20191E9C"/>
    <w:rsid w:val="201E3957"/>
    <w:rsid w:val="201E74B3"/>
    <w:rsid w:val="20256A93"/>
    <w:rsid w:val="202A39A5"/>
    <w:rsid w:val="202B1BD0"/>
    <w:rsid w:val="2030302D"/>
    <w:rsid w:val="203647FC"/>
    <w:rsid w:val="203767C6"/>
    <w:rsid w:val="204038CD"/>
    <w:rsid w:val="204D1B46"/>
    <w:rsid w:val="20523600"/>
    <w:rsid w:val="205748A4"/>
    <w:rsid w:val="205C7FDB"/>
    <w:rsid w:val="205E3D53"/>
    <w:rsid w:val="20614F5F"/>
    <w:rsid w:val="20631369"/>
    <w:rsid w:val="20711CD8"/>
    <w:rsid w:val="20765541"/>
    <w:rsid w:val="20823EE5"/>
    <w:rsid w:val="209B0B03"/>
    <w:rsid w:val="209B6D55"/>
    <w:rsid w:val="20AA343C"/>
    <w:rsid w:val="20AF45AF"/>
    <w:rsid w:val="20BE02BA"/>
    <w:rsid w:val="20C75D9C"/>
    <w:rsid w:val="20CA13E8"/>
    <w:rsid w:val="20CF4C51"/>
    <w:rsid w:val="20CF69FF"/>
    <w:rsid w:val="20E00C0C"/>
    <w:rsid w:val="20E97AC1"/>
    <w:rsid w:val="20EF2BFD"/>
    <w:rsid w:val="20F621DE"/>
    <w:rsid w:val="20F63F8C"/>
    <w:rsid w:val="20FD17BE"/>
    <w:rsid w:val="21004E0A"/>
    <w:rsid w:val="211014F1"/>
    <w:rsid w:val="211F7986"/>
    <w:rsid w:val="214A01DA"/>
    <w:rsid w:val="215A0981"/>
    <w:rsid w:val="21843C8D"/>
    <w:rsid w:val="219739C1"/>
    <w:rsid w:val="21AB121A"/>
    <w:rsid w:val="21AD0AEE"/>
    <w:rsid w:val="21C5052E"/>
    <w:rsid w:val="21D818E3"/>
    <w:rsid w:val="21E169EA"/>
    <w:rsid w:val="221943D6"/>
    <w:rsid w:val="222C235B"/>
    <w:rsid w:val="22327245"/>
    <w:rsid w:val="22521696"/>
    <w:rsid w:val="2254540E"/>
    <w:rsid w:val="225E628C"/>
    <w:rsid w:val="22665141"/>
    <w:rsid w:val="226D4721"/>
    <w:rsid w:val="228C4BA7"/>
    <w:rsid w:val="228C5E24"/>
    <w:rsid w:val="229E2B2D"/>
    <w:rsid w:val="22A068A5"/>
    <w:rsid w:val="22A46395"/>
    <w:rsid w:val="22A719E1"/>
    <w:rsid w:val="22AA3280"/>
    <w:rsid w:val="22BD2FB3"/>
    <w:rsid w:val="22C34341"/>
    <w:rsid w:val="22D4654E"/>
    <w:rsid w:val="22D73147"/>
    <w:rsid w:val="22DB78DD"/>
    <w:rsid w:val="22E42C35"/>
    <w:rsid w:val="22F664C5"/>
    <w:rsid w:val="230E7CB2"/>
    <w:rsid w:val="230F7587"/>
    <w:rsid w:val="23103A2A"/>
    <w:rsid w:val="2318468D"/>
    <w:rsid w:val="23241284"/>
    <w:rsid w:val="232474D6"/>
    <w:rsid w:val="23264FFC"/>
    <w:rsid w:val="2338088B"/>
    <w:rsid w:val="235C428D"/>
    <w:rsid w:val="236B0C61"/>
    <w:rsid w:val="237A0EA4"/>
    <w:rsid w:val="2393640A"/>
    <w:rsid w:val="239D4B92"/>
    <w:rsid w:val="23A128D5"/>
    <w:rsid w:val="23A44173"/>
    <w:rsid w:val="23AC6E99"/>
    <w:rsid w:val="23BD6FE3"/>
    <w:rsid w:val="23D36806"/>
    <w:rsid w:val="23E17175"/>
    <w:rsid w:val="23F070F8"/>
    <w:rsid w:val="23FC3FAF"/>
    <w:rsid w:val="23FF13A9"/>
    <w:rsid w:val="24082954"/>
    <w:rsid w:val="240A3547"/>
    <w:rsid w:val="24150BCD"/>
    <w:rsid w:val="241C63FF"/>
    <w:rsid w:val="243C43AB"/>
    <w:rsid w:val="244871F4"/>
    <w:rsid w:val="244A6AC8"/>
    <w:rsid w:val="245060A9"/>
    <w:rsid w:val="24523BCF"/>
    <w:rsid w:val="24561911"/>
    <w:rsid w:val="24566D80"/>
    <w:rsid w:val="24637B8A"/>
    <w:rsid w:val="246A0F18"/>
    <w:rsid w:val="249661B1"/>
    <w:rsid w:val="249B5576"/>
    <w:rsid w:val="249C4E4A"/>
    <w:rsid w:val="249D12EE"/>
    <w:rsid w:val="24A73F1B"/>
    <w:rsid w:val="24B32E9F"/>
    <w:rsid w:val="24B65F0C"/>
    <w:rsid w:val="24B71C84"/>
    <w:rsid w:val="24D64800"/>
    <w:rsid w:val="24E011DB"/>
    <w:rsid w:val="24E0567E"/>
    <w:rsid w:val="24E52C95"/>
    <w:rsid w:val="24EC7B7F"/>
    <w:rsid w:val="24F8023A"/>
    <w:rsid w:val="250749B9"/>
    <w:rsid w:val="250A6257"/>
    <w:rsid w:val="25145328"/>
    <w:rsid w:val="25186BC6"/>
    <w:rsid w:val="25201F1F"/>
    <w:rsid w:val="25292B82"/>
    <w:rsid w:val="2533666B"/>
    <w:rsid w:val="254479BB"/>
    <w:rsid w:val="25453733"/>
    <w:rsid w:val="254C3116"/>
    <w:rsid w:val="256C0CC0"/>
    <w:rsid w:val="256F255E"/>
    <w:rsid w:val="25783B09"/>
    <w:rsid w:val="257858B7"/>
    <w:rsid w:val="258E0C37"/>
    <w:rsid w:val="259A146C"/>
    <w:rsid w:val="25A55F80"/>
    <w:rsid w:val="25BF34E6"/>
    <w:rsid w:val="25C805EC"/>
    <w:rsid w:val="25D02FFD"/>
    <w:rsid w:val="25D24FC7"/>
    <w:rsid w:val="25D32AED"/>
    <w:rsid w:val="25D5565D"/>
    <w:rsid w:val="25E82A3D"/>
    <w:rsid w:val="25E92311"/>
    <w:rsid w:val="25FC2044"/>
    <w:rsid w:val="2604714B"/>
    <w:rsid w:val="2629095F"/>
    <w:rsid w:val="262D044F"/>
    <w:rsid w:val="26307F40"/>
    <w:rsid w:val="263F0183"/>
    <w:rsid w:val="265359DC"/>
    <w:rsid w:val="266B541C"/>
    <w:rsid w:val="26717FA0"/>
    <w:rsid w:val="26753BA5"/>
    <w:rsid w:val="267E6EFD"/>
    <w:rsid w:val="268A58A2"/>
    <w:rsid w:val="268C786C"/>
    <w:rsid w:val="26A5092E"/>
    <w:rsid w:val="26A821CC"/>
    <w:rsid w:val="26BE379D"/>
    <w:rsid w:val="26BE72FA"/>
    <w:rsid w:val="26DB7EAB"/>
    <w:rsid w:val="26E36D60"/>
    <w:rsid w:val="2702368A"/>
    <w:rsid w:val="27070CA1"/>
    <w:rsid w:val="27147861"/>
    <w:rsid w:val="271A4F87"/>
    <w:rsid w:val="27343A60"/>
    <w:rsid w:val="27361586"/>
    <w:rsid w:val="27400656"/>
    <w:rsid w:val="274C6FFB"/>
    <w:rsid w:val="27606603"/>
    <w:rsid w:val="27871DE1"/>
    <w:rsid w:val="278C564A"/>
    <w:rsid w:val="278E3170"/>
    <w:rsid w:val="279544FE"/>
    <w:rsid w:val="27A04C51"/>
    <w:rsid w:val="27AB3D22"/>
    <w:rsid w:val="27B24862"/>
    <w:rsid w:val="27B506FD"/>
    <w:rsid w:val="27BA3F65"/>
    <w:rsid w:val="27CE17BE"/>
    <w:rsid w:val="27D72D69"/>
    <w:rsid w:val="27E70AD2"/>
    <w:rsid w:val="27F154AD"/>
    <w:rsid w:val="27F76F67"/>
    <w:rsid w:val="27FF7BCA"/>
    <w:rsid w:val="280E2503"/>
    <w:rsid w:val="28212236"/>
    <w:rsid w:val="282835C4"/>
    <w:rsid w:val="283642C0"/>
    <w:rsid w:val="283F446A"/>
    <w:rsid w:val="28550131"/>
    <w:rsid w:val="28610884"/>
    <w:rsid w:val="28621840"/>
    <w:rsid w:val="28642123"/>
    <w:rsid w:val="286640ED"/>
    <w:rsid w:val="286D7229"/>
    <w:rsid w:val="2874680A"/>
    <w:rsid w:val="287C7332"/>
    <w:rsid w:val="28A075FF"/>
    <w:rsid w:val="28A32C4B"/>
    <w:rsid w:val="28BC3D0D"/>
    <w:rsid w:val="28CF57EE"/>
    <w:rsid w:val="28D23530"/>
    <w:rsid w:val="28D76D98"/>
    <w:rsid w:val="28E3477F"/>
    <w:rsid w:val="29037B8D"/>
    <w:rsid w:val="29080D00"/>
    <w:rsid w:val="290C07F0"/>
    <w:rsid w:val="293B2E83"/>
    <w:rsid w:val="293B7327"/>
    <w:rsid w:val="2940493E"/>
    <w:rsid w:val="296879F1"/>
    <w:rsid w:val="297665B1"/>
    <w:rsid w:val="298A7967"/>
    <w:rsid w:val="298C1931"/>
    <w:rsid w:val="2996455E"/>
    <w:rsid w:val="29AE2ACE"/>
    <w:rsid w:val="29C94933"/>
    <w:rsid w:val="29D67050"/>
    <w:rsid w:val="29EF3C6E"/>
    <w:rsid w:val="2A1F09F7"/>
    <w:rsid w:val="2A2878AC"/>
    <w:rsid w:val="2A30050E"/>
    <w:rsid w:val="2A467D32"/>
    <w:rsid w:val="2A573CED"/>
    <w:rsid w:val="2A693A20"/>
    <w:rsid w:val="2A6B1546"/>
    <w:rsid w:val="2A6F54DA"/>
    <w:rsid w:val="2A8D5961"/>
    <w:rsid w:val="2A9E7B6E"/>
    <w:rsid w:val="2AA84549"/>
    <w:rsid w:val="2AB90504"/>
    <w:rsid w:val="2AB949A8"/>
    <w:rsid w:val="2ACB46DB"/>
    <w:rsid w:val="2AF43C32"/>
    <w:rsid w:val="2B0379D1"/>
    <w:rsid w:val="2B1A4D1A"/>
    <w:rsid w:val="2B1B2F6C"/>
    <w:rsid w:val="2B1C6CE5"/>
    <w:rsid w:val="2B3202B6"/>
    <w:rsid w:val="2B391645"/>
    <w:rsid w:val="2B4A3852"/>
    <w:rsid w:val="2B585F6F"/>
    <w:rsid w:val="2B7475C0"/>
    <w:rsid w:val="2B8F395A"/>
    <w:rsid w:val="2B9B22FF"/>
    <w:rsid w:val="2BA80578"/>
    <w:rsid w:val="2BB12B4A"/>
    <w:rsid w:val="2BB62C95"/>
    <w:rsid w:val="2BBD4024"/>
    <w:rsid w:val="2BCC4267"/>
    <w:rsid w:val="2BDD0222"/>
    <w:rsid w:val="2BDE3F9A"/>
    <w:rsid w:val="2BF06DB9"/>
    <w:rsid w:val="2BF33EE9"/>
    <w:rsid w:val="2BFA7026"/>
    <w:rsid w:val="2BFF288E"/>
    <w:rsid w:val="2C071743"/>
    <w:rsid w:val="2C0A4D8F"/>
    <w:rsid w:val="2C11436F"/>
    <w:rsid w:val="2C131E96"/>
    <w:rsid w:val="2C1B6F9C"/>
    <w:rsid w:val="2C31056E"/>
    <w:rsid w:val="2C4604BD"/>
    <w:rsid w:val="2C491D5B"/>
    <w:rsid w:val="2C5F50DB"/>
    <w:rsid w:val="2C66290D"/>
    <w:rsid w:val="2C6E531E"/>
    <w:rsid w:val="2C723060"/>
    <w:rsid w:val="2C7768C8"/>
    <w:rsid w:val="2C7E7C57"/>
    <w:rsid w:val="2C862667"/>
    <w:rsid w:val="2C9C00DD"/>
    <w:rsid w:val="2C9F5E1F"/>
    <w:rsid w:val="2CAF6062"/>
    <w:rsid w:val="2CB73169"/>
    <w:rsid w:val="2CB847EB"/>
    <w:rsid w:val="2CBC252D"/>
    <w:rsid w:val="2CBF3DCB"/>
    <w:rsid w:val="2CC3566A"/>
    <w:rsid w:val="2CEE645F"/>
    <w:rsid w:val="2CF47F19"/>
    <w:rsid w:val="2CF75313"/>
    <w:rsid w:val="2D1B54A6"/>
    <w:rsid w:val="2D1C4253"/>
    <w:rsid w:val="2D241E80"/>
    <w:rsid w:val="2D256324"/>
    <w:rsid w:val="2D2F71A3"/>
    <w:rsid w:val="2D32459D"/>
    <w:rsid w:val="2D3447B9"/>
    <w:rsid w:val="2D4B150D"/>
    <w:rsid w:val="2D60735C"/>
    <w:rsid w:val="2D684463"/>
    <w:rsid w:val="2D720E3E"/>
    <w:rsid w:val="2D783662"/>
    <w:rsid w:val="2D7B23E8"/>
    <w:rsid w:val="2D99286E"/>
    <w:rsid w:val="2D99461C"/>
    <w:rsid w:val="2D9E60D7"/>
    <w:rsid w:val="2DBE22D5"/>
    <w:rsid w:val="2DC93154"/>
    <w:rsid w:val="2DCD42C6"/>
    <w:rsid w:val="2DD12008"/>
    <w:rsid w:val="2DD13DB6"/>
    <w:rsid w:val="2DDA7B1D"/>
    <w:rsid w:val="2DDD09AD"/>
    <w:rsid w:val="2DE25FC3"/>
    <w:rsid w:val="2DE41D3C"/>
    <w:rsid w:val="2DEA4E78"/>
    <w:rsid w:val="2DF52CAD"/>
    <w:rsid w:val="2E0C4DEE"/>
    <w:rsid w:val="2E352597"/>
    <w:rsid w:val="2E3A195C"/>
    <w:rsid w:val="2E4137E6"/>
    <w:rsid w:val="2E532A1D"/>
    <w:rsid w:val="2E5D1AEE"/>
    <w:rsid w:val="2E6609A2"/>
    <w:rsid w:val="2E7F5B33"/>
    <w:rsid w:val="2E823302"/>
    <w:rsid w:val="2E953036"/>
    <w:rsid w:val="2E9574DA"/>
    <w:rsid w:val="2E9A064C"/>
    <w:rsid w:val="2EC4391B"/>
    <w:rsid w:val="2EC851B9"/>
    <w:rsid w:val="2ED3590C"/>
    <w:rsid w:val="2ED753FC"/>
    <w:rsid w:val="2EE67D35"/>
    <w:rsid w:val="2EF06BB9"/>
    <w:rsid w:val="2EF37D5C"/>
    <w:rsid w:val="2F02103F"/>
    <w:rsid w:val="2F0A3A24"/>
    <w:rsid w:val="2F0B32F8"/>
    <w:rsid w:val="2F124686"/>
    <w:rsid w:val="2F3960B7"/>
    <w:rsid w:val="2F3E547B"/>
    <w:rsid w:val="2F464330"/>
    <w:rsid w:val="2F4D56BE"/>
    <w:rsid w:val="2F4F7689"/>
    <w:rsid w:val="2F511653"/>
    <w:rsid w:val="2F5C3B54"/>
    <w:rsid w:val="2F6F7D2B"/>
    <w:rsid w:val="2F827A5E"/>
    <w:rsid w:val="2F8B61E7"/>
    <w:rsid w:val="2FAB0637"/>
    <w:rsid w:val="2FB614B6"/>
    <w:rsid w:val="2FBB4D1E"/>
    <w:rsid w:val="2FC173DB"/>
    <w:rsid w:val="2FC17E5A"/>
    <w:rsid w:val="2FDB716E"/>
    <w:rsid w:val="2FE778C1"/>
    <w:rsid w:val="2FE83639"/>
    <w:rsid w:val="30004E27"/>
    <w:rsid w:val="301937F3"/>
    <w:rsid w:val="302208F9"/>
    <w:rsid w:val="302A19AD"/>
    <w:rsid w:val="303F594F"/>
    <w:rsid w:val="30590093"/>
    <w:rsid w:val="30703D5A"/>
    <w:rsid w:val="30744ECD"/>
    <w:rsid w:val="307732ED"/>
    <w:rsid w:val="30803872"/>
    <w:rsid w:val="308275EA"/>
    <w:rsid w:val="30893C43"/>
    <w:rsid w:val="30937A49"/>
    <w:rsid w:val="309B06AC"/>
    <w:rsid w:val="309F63EE"/>
    <w:rsid w:val="30A12166"/>
    <w:rsid w:val="30B71989"/>
    <w:rsid w:val="30C61BCC"/>
    <w:rsid w:val="30DC4F4C"/>
    <w:rsid w:val="30EB518F"/>
    <w:rsid w:val="31322DBE"/>
    <w:rsid w:val="31490108"/>
    <w:rsid w:val="315E0057"/>
    <w:rsid w:val="3166515D"/>
    <w:rsid w:val="316D3DF6"/>
    <w:rsid w:val="316F4012"/>
    <w:rsid w:val="317653A0"/>
    <w:rsid w:val="31815AF3"/>
    <w:rsid w:val="31864EB8"/>
    <w:rsid w:val="31885988"/>
    <w:rsid w:val="31921AAF"/>
    <w:rsid w:val="319E66A5"/>
    <w:rsid w:val="31A11CF2"/>
    <w:rsid w:val="31C14142"/>
    <w:rsid w:val="31C205E6"/>
    <w:rsid w:val="32017127"/>
    <w:rsid w:val="32052280"/>
    <w:rsid w:val="3220355E"/>
    <w:rsid w:val="32250B75"/>
    <w:rsid w:val="322A267E"/>
    <w:rsid w:val="323D6795"/>
    <w:rsid w:val="32425283"/>
    <w:rsid w:val="3267118D"/>
    <w:rsid w:val="327318E0"/>
    <w:rsid w:val="327411B4"/>
    <w:rsid w:val="327A0EC0"/>
    <w:rsid w:val="32902492"/>
    <w:rsid w:val="32A63A63"/>
    <w:rsid w:val="32B06690"/>
    <w:rsid w:val="32C97752"/>
    <w:rsid w:val="32D57EA5"/>
    <w:rsid w:val="32DD4FAB"/>
    <w:rsid w:val="32E60304"/>
    <w:rsid w:val="32EC51EE"/>
    <w:rsid w:val="32F742BF"/>
    <w:rsid w:val="33010C9A"/>
    <w:rsid w:val="33093FF2"/>
    <w:rsid w:val="330D3AE3"/>
    <w:rsid w:val="332350B4"/>
    <w:rsid w:val="33312FC4"/>
    <w:rsid w:val="33582884"/>
    <w:rsid w:val="33631954"/>
    <w:rsid w:val="33792F26"/>
    <w:rsid w:val="337E053C"/>
    <w:rsid w:val="33813B89"/>
    <w:rsid w:val="33866EDA"/>
    <w:rsid w:val="338F274A"/>
    <w:rsid w:val="33977850"/>
    <w:rsid w:val="339B7340"/>
    <w:rsid w:val="33A37FA3"/>
    <w:rsid w:val="33B77164"/>
    <w:rsid w:val="33F26834"/>
    <w:rsid w:val="33F407FF"/>
    <w:rsid w:val="33FB393B"/>
    <w:rsid w:val="340053F5"/>
    <w:rsid w:val="342F1837"/>
    <w:rsid w:val="34452E08"/>
    <w:rsid w:val="344F012B"/>
    <w:rsid w:val="345117AD"/>
    <w:rsid w:val="346040E6"/>
    <w:rsid w:val="34796F56"/>
    <w:rsid w:val="348778C5"/>
    <w:rsid w:val="34AE6BFF"/>
    <w:rsid w:val="34B955A4"/>
    <w:rsid w:val="34BA1A48"/>
    <w:rsid w:val="34CC177B"/>
    <w:rsid w:val="34CE2DFE"/>
    <w:rsid w:val="34D1371E"/>
    <w:rsid w:val="34E72111"/>
    <w:rsid w:val="34EC3EA5"/>
    <w:rsid w:val="34EE524E"/>
    <w:rsid w:val="3511718E"/>
    <w:rsid w:val="352E66C1"/>
    <w:rsid w:val="3538296D"/>
    <w:rsid w:val="3566572C"/>
    <w:rsid w:val="356E45E1"/>
    <w:rsid w:val="357065AB"/>
    <w:rsid w:val="35747E49"/>
    <w:rsid w:val="35753BC1"/>
    <w:rsid w:val="357C0AAC"/>
    <w:rsid w:val="3583105E"/>
    <w:rsid w:val="35977693"/>
    <w:rsid w:val="359C2EFC"/>
    <w:rsid w:val="359E4EC6"/>
    <w:rsid w:val="35A46254"/>
    <w:rsid w:val="35A87E15"/>
    <w:rsid w:val="35B069A7"/>
    <w:rsid w:val="35C16E06"/>
    <w:rsid w:val="35DF4502"/>
    <w:rsid w:val="360F7B72"/>
    <w:rsid w:val="36107446"/>
    <w:rsid w:val="36213401"/>
    <w:rsid w:val="36257395"/>
    <w:rsid w:val="364C66D0"/>
    <w:rsid w:val="36546371"/>
    <w:rsid w:val="36785717"/>
    <w:rsid w:val="367D0F7F"/>
    <w:rsid w:val="369342FF"/>
    <w:rsid w:val="369D33CF"/>
    <w:rsid w:val="36AA1648"/>
    <w:rsid w:val="36E25286"/>
    <w:rsid w:val="36E27034"/>
    <w:rsid w:val="36E36908"/>
    <w:rsid w:val="36E7464B"/>
    <w:rsid w:val="36E763F9"/>
    <w:rsid w:val="36F31241"/>
    <w:rsid w:val="36F62AE0"/>
    <w:rsid w:val="3701395E"/>
    <w:rsid w:val="370C5E5F"/>
    <w:rsid w:val="371A4A20"/>
    <w:rsid w:val="37227431"/>
    <w:rsid w:val="373F7FE3"/>
    <w:rsid w:val="37492C0F"/>
    <w:rsid w:val="37691503"/>
    <w:rsid w:val="377AD85A"/>
    <w:rsid w:val="37824373"/>
    <w:rsid w:val="378400EB"/>
    <w:rsid w:val="378602BB"/>
    <w:rsid w:val="37977E1F"/>
    <w:rsid w:val="379876F3"/>
    <w:rsid w:val="37C4498C"/>
    <w:rsid w:val="37E17A8A"/>
    <w:rsid w:val="37F039D3"/>
    <w:rsid w:val="37F52D97"/>
    <w:rsid w:val="38060B00"/>
    <w:rsid w:val="38064FA4"/>
    <w:rsid w:val="3809239F"/>
    <w:rsid w:val="38156F95"/>
    <w:rsid w:val="381A45AC"/>
    <w:rsid w:val="381E5E4A"/>
    <w:rsid w:val="381F1BC2"/>
    <w:rsid w:val="383828CB"/>
    <w:rsid w:val="38451629"/>
    <w:rsid w:val="384B0C09"/>
    <w:rsid w:val="38523D46"/>
    <w:rsid w:val="385E26EA"/>
    <w:rsid w:val="386E2A46"/>
    <w:rsid w:val="387E4B3B"/>
    <w:rsid w:val="388365F5"/>
    <w:rsid w:val="388A4827"/>
    <w:rsid w:val="38A722E3"/>
    <w:rsid w:val="38AF2F46"/>
    <w:rsid w:val="38B16E3F"/>
    <w:rsid w:val="38BA0BFF"/>
    <w:rsid w:val="38C509BB"/>
    <w:rsid w:val="38C5276A"/>
    <w:rsid w:val="38E47094"/>
    <w:rsid w:val="38EF3C8A"/>
    <w:rsid w:val="38F44DFD"/>
    <w:rsid w:val="38F60B75"/>
    <w:rsid w:val="39050DB8"/>
    <w:rsid w:val="390E4110"/>
    <w:rsid w:val="39162FC5"/>
    <w:rsid w:val="39202096"/>
    <w:rsid w:val="39205BF2"/>
    <w:rsid w:val="39292CF8"/>
    <w:rsid w:val="393F076E"/>
    <w:rsid w:val="39495149"/>
    <w:rsid w:val="3958538C"/>
    <w:rsid w:val="39665CFB"/>
    <w:rsid w:val="3969383E"/>
    <w:rsid w:val="396B3311"/>
    <w:rsid w:val="396E4BAF"/>
    <w:rsid w:val="39785A2E"/>
    <w:rsid w:val="397B107A"/>
    <w:rsid w:val="397D4DF2"/>
    <w:rsid w:val="397F4EFC"/>
    <w:rsid w:val="397F500E"/>
    <w:rsid w:val="39873EC3"/>
    <w:rsid w:val="398B750F"/>
    <w:rsid w:val="39904B26"/>
    <w:rsid w:val="399C7CC3"/>
    <w:rsid w:val="39B36A66"/>
    <w:rsid w:val="39B97C5D"/>
    <w:rsid w:val="39D569DC"/>
    <w:rsid w:val="39E430C3"/>
    <w:rsid w:val="39E84962"/>
    <w:rsid w:val="39EB4653"/>
    <w:rsid w:val="39FC665F"/>
    <w:rsid w:val="3A053765"/>
    <w:rsid w:val="3A0B0650"/>
    <w:rsid w:val="3A10210A"/>
    <w:rsid w:val="3A125E82"/>
    <w:rsid w:val="3A1439A9"/>
    <w:rsid w:val="3A173499"/>
    <w:rsid w:val="3A233BEC"/>
    <w:rsid w:val="3A30455A"/>
    <w:rsid w:val="3A371445"/>
    <w:rsid w:val="3A445910"/>
    <w:rsid w:val="3A577D39"/>
    <w:rsid w:val="3A5A0CF5"/>
    <w:rsid w:val="3A61177C"/>
    <w:rsid w:val="3A65181F"/>
    <w:rsid w:val="3A661D2A"/>
    <w:rsid w:val="3A6A35C8"/>
    <w:rsid w:val="3A824DB6"/>
    <w:rsid w:val="3A880B19"/>
    <w:rsid w:val="3A8A3C6B"/>
    <w:rsid w:val="3AA30888"/>
    <w:rsid w:val="3AB02FA5"/>
    <w:rsid w:val="3AD43138"/>
    <w:rsid w:val="3ADD023E"/>
    <w:rsid w:val="3AF70BD4"/>
    <w:rsid w:val="3B005CDB"/>
    <w:rsid w:val="3B0F6F5E"/>
    <w:rsid w:val="3B183024"/>
    <w:rsid w:val="3B190B4B"/>
    <w:rsid w:val="3B1B48C3"/>
    <w:rsid w:val="3B223EA3"/>
    <w:rsid w:val="3B2A71FC"/>
    <w:rsid w:val="3B334302"/>
    <w:rsid w:val="3B6444BC"/>
    <w:rsid w:val="3B691AD2"/>
    <w:rsid w:val="3B697D24"/>
    <w:rsid w:val="3B7010B2"/>
    <w:rsid w:val="3B820DE6"/>
    <w:rsid w:val="3B895CD0"/>
    <w:rsid w:val="3B8A2C51"/>
    <w:rsid w:val="3B9B3D8E"/>
    <w:rsid w:val="3B9F72A2"/>
    <w:rsid w:val="3BA743A8"/>
    <w:rsid w:val="3BA90120"/>
    <w:rsid w:val="3BAC7C11"/>
    <w:rsid w:val="3BAE1BDB"/>
    <w:rsid w:val="3BB30F9F"/>
    <w:rsid w:val="3BB32D4D"/>
    <w:rsid w:val="3BBC60A6"/>
    <w:rsid w:val="3BC5102E"/>
    <w:rsid w:val="3BE253E1"/>
    <w:rsid w:val="3BF75330"/>
    <w:rsid w:val="3C3F2833"/>
    <w:rsid w:val="3C440BD3"/>
    <w:rsid w:val="3C636521"/>
    <w:rsid w:val="3C66681A"/>
    <w:rsid w:val="3C720E5A"/>
    <w:rsid w:val="3C802FF2"/>
    <w:rsid w:val="3C8B3CCA"/>
    <w:rsid w:val="3C8D2A97"/>
    <w:rsid w:val="3C97266F"/>
    <w:rsid w:val="3CA408E8"/>
    <w:rsid w:val="3CEA6C43"/>
    <w:rsid w:val="3D023F8C"/>
    <w:rsid w:val="3D031AB2"/>
    <w:rsid w:val="3D121CF5"/>
    <w:rsid w:val="3D26209C"/>
    <w:rsid w:val="3D3305EA"/>
    <w:rsid w:val="3D4A148F"/>
    <w:rsid w:val="3D5A3DC8"/>
    <w:rsid w:val="3D5F13DF"/>
    <w:rsid w:val="3D6469F5"/>
    <w:rsid w:val="3D6F0C6A"/>
    <w:rsid w:val="3D853395"/>
    <w:rsid w:val="3D87623F"/>
    <w:rsid w:val="3D966B86"/>
    <w:rsid w:val="3D9B3872"/>
    <w:rsid w:val="3D9D3CB5"/>
    <w:rsid w:val="3DA6700D"/>
    <w:rsid w:val="3DBA03C3"/>
    <w:rsid w:val="3DBD7EB3"/>
    <w:rsid w:val="3DC92CFC"/>
    <w:rsid w:val="3DCB25D0"/>
    <w:rsid w:val="3DE96EFA"/>
    <w:rsid w:val="3DED0D6A"/>
    <w:rsid w:val="3DF8538F"/>
    <w:rsid w:val="3DFA4C63"/>
    <w:rsid w:val="3E0930F8"/>
    <w:rsid w:val="3E0B0C1F"/>
    <w:rsid w:val="3E1321C9"/>
    <w:rsid w:val="3E1877DF"/>
    <w:rsid w:val="3E1A70B4"/>
    <w:rsid w:val="3E1D0952"/>
    <w:rsid w:val="3E35213F"/>
    <w:rsid w:val="3E354AA4"/>
    <w:rsid w:val="3E483C21"/>
    <w:rsid w:val="3E4E4FAF"/>
    <w:rsid w:val="3E500D27"/>
    <w:rsid w:val="3E5A1BA6"/>
    <w:rsid w:val="3E5D51F2"/>
    <w:rsid w:val="3E5F0F6A"/>
    <w:rsid w:val="3E636CAD"/>
    <w:rsid w:val="3E7C38CA"/>
    <w:rsid w:val="3E7E3AE6"/>
    <w:rsid w:val="3E88226F"/>
    <w:rsid w:val="3E9C3F6D"/>
    <w:rsid w:val="3EA3354D"/>
    <w:rsid w:val="3EAD7F28"/>
    <w:rsid w:val="3EBC6B3B"/>
    <w:rsid w:val="3ECD4126"/>
    <w:rsid w:val="3ED2798E"/>
    <w:rsid w:val="3ED92ACB"/>
    <w:rsid w:val="3EF23B8C"/>
    <w:rsid w:val="3EF26282"/>
    <w:rsid w:val="3F161F71"/>
    <w:rsid w:val="3F283A52"/>
    <w:rsid w:val="3F375A43"/>
    <w:rsid w:val="3F424B14"/>
    <w:rsid w:val="3F5B3E28"/>
    <w:rsid w:val="3F6F78D3"/>
    <w:rsid w:val="3F7153F9"/>
    <w:rsid w:val="3F786788"/>
    <w:rsid w:val="3F7942AE"/>
    <w:rsid w:val="3F7D78FA"/>
    <w:rsid w:val="3F924981"/>
    <w:rsid w:val="3F980BD8"/>
    <w:rsid w:val="3FBF6BE3"/>
    <w:rsid w:val="3FC25C55"/>
    <w:rsid w:val="3FD6525C"/>
    <w:rsid w:val="3FD85478"/>
    <w:rsid w:val="3FDA11F0"/>
    <w:rsid w:val="3FDD2A8F"/>
    <w:rsid w:val="3FFA719D"/>
    <w:rsid w:val="3FFD6C8D"/>
    <w:rsid w:val="401D732F"/>
    <w:rsid w:val="40271F5C"/>
    <w:rsid w:val="40414F3F"/>
    <w:rsid w:val="4044666A"/>
    <w:rsid w:val="404A33D6"/>
    <w:rsid w:val="40532D51"/>
    <w:rsid w:val="405A40DF"/>
    <w:rsid w:val="40692574"/>
    <w:rsid w:val="40880C4C"/>
    <w:rsid w:val="4090365D"/>
    <w:rsid w:val="40A35A86"/>
    <w:rsid w:val="40A73721"/>
    <w:rsid w:val="40A8309D"/>
    <w:rsid w:val="40A92971"/>
    <w:rsid w:val="40B3559D"/>
    <w:rsid w:val="40B437EF"/>
    <w:rsid w:val="40C02768"/>
    <w:rsid w:val="40C854ED"/>
    <w:rsid w:val="40D53766"/>
    <w:rsid w:val="410071EA"/>
    <w:rsid w:val="41036525"/>
    <w:rsid w:val="410B53D9"/>
    <w:rsid w:val="410F6C78"/>
    <w:rsid w:val="41171FD0"/>
    <w:rsid w:val="41195D48"/>
    <w:rsid w:val="41197AF6"/>
    <w:rsid w:val="411E335F"/>
    <w:rsid w:val="41210759"/>
    <w:rsid w:val="412B15D8"/>
    <w:rsid w:val="41326E0A"/>
    <w:rsid w:val="41520244"/>
    <w:rsid w:val="417C34B1"/>
    <w:rsid w:val="417E5BAB"/>
    <w:rsid w:val="418331C2"/>
    <w:rsid w:val="418917E8"/>
    <w:rsid w:val="41913B31"/>
    <w:rsid w:val="41914F04"/>
    <w:rsid w:val="41CC2DBB"/>
    <w:rsid w:val="41FD11C6"/>
    <w:rsid w:val="420662CD"/>
    <w:rsid w:val="420E5181"/>
    <w:rsid w:val="42246753"/>
    <w:rsid w:val="42366486"/>
    <w:rsid w:val="42383FAC"/>
    <w:rsid w:val="4246491B"/>
    <w:rsid w:val="425564B9"/>
    <w:rsid w:val="425D3A13"/>
    <w:rsid w:val="425F5224"/>
    <w:rsid w:val="42641245"/>
    <w:rsid w:val="427F607F"/>
    <w:rsid w:val="42813BA5"/>
    <w:rsid w:val="428E1E1E"/>
    <w:rsid w:val="42905B96"/>
    <w:rsid w:val="42997141"/>
    <w:rsid w:val="42AB6E74"/>
    <w:rsid w:val="42AC04F6"/>
    <w:rsid w:val="42BA0E65"/>
    <w:rsid w:val="42BF022A"/>
    <w:rsid w:val="42DA32B5"/>
    <w:rsid w:val="42DA5063"/>
    <w:rsid w:val="42DC702D"/>
    <w:rsid w:val="42E47C90"/>
    <w:rsid w:val="42F00D2B"/>
    <w:rsid w:val="4300202F"/>
    <w:rsid w:val="431D0056"/>
    <w:rsid w:val="43217136"/>
    <w:rsid w:val="432D1637"/>
    <w:rsid w:val="433F76DA"/>
    <w:rsid w:val="4348021F"/>
    <w:rsid w:val="434D3A87"/>
    <w:rsid w:val="436112E1"/>
    <w:rsid w:val="43713C1A"/>
    <w:rsid w:val="43790D20"/>
    <w:rsid w:val="4379487C"/>
    <w:rsid w:val="43827BD5"/>
    <w:rsid w:val="4384058A"/>
    <w:rsid w:val="439671DC"/>
    <w:rsid w:val="43D67F21"/>
    <w:rsid w:val="43D85A47"/>
    <w:rsid w:val="43E26FC9"/>
    <w:rsid w:val="43E3619A"/>
    <w:rsid w:val="43F32881"/>
    <w:rsid w:val="43F9776B"/>
    <w:rsid w:val="43FC5884"/>
    <w:rsid w:val="44020867"/>
    <w:rsid w:val="440A7091"/>
    <w:rsid w:val="442708E0"/>
    <w:rsid w:val="44316F05"/>
    <w:rsid w:val="4467501D"/>
    <w:rsid w:val="446F7A2D"/>
    <w:rsid w:val="44735770"/>
    <w:rsid w:val="4484797D"/>
    <w:rsid w:val="448C3132"/>
    <w:rsid w:val="44901E7E"/>
    <w:rsid w:val="44A678F3"/>
    <w:rsid w:val="44F37DC5"/>
    <w:rsid w:val="44F7490B"/>
    <w:rsid w:val="44FE772F"/>
    <w:rsid w:val="450E5498"/>
    <w:rsid w:val="450F36EA"/>
    <w:rsid w:val="45154A79"/>
    <w:rsid w:val="45183286"/>
    <w:rsid w:val="451C5E07"/>
    <w:rsid w:val="452151CC"/>
    <w:rsid w:val="45303661"/>
    <w:rsid w:val="453942C3"/>
    <w:rsid w:val="454E766D"/>
    <w:rsid w:val="455A248C"/>
    <w:rsid w:val="45637592"/>
    <w:rsid w:val="456D21BF"/>
    <w:rsid w:val="457277D5"/>
    <w:rsid w:val="457B0D80"/>
    <w:rsid w:val="45A04342"/>
    <w:rsid w:val="45B46040"/>
    <w:rsid w:val="45B93656"/>
    <w:rsid w:val="45C053B5"/>
    <w:rsid w:val="45D3296A"/>
    <w:rsid w:val="45DE4E6B"/>
    <w:rsid w:val="45E376E7"/>
    <w:rsid w:val="45EA1A61"/>
    <w:rsid w:val="45F20916"/>
    <w:rsid w:val="45FB77CB"/>
    <w:rsid w:val="46003033"/>
    <w:rsid w:val="460344A7"/>
    <w:rsid w:val="460B61F2"/>
    <w:rsid w:val="460D74FE"/>
    <w:rsid w:val="46113492"/>
    <w:rsid w:val="46252D4D"/>
    <w:rsid w:val="462A4554"/>
    <w:rsid w:val="462D194E"/>
    <w:rsid w:val="462E5DF2"/>
    <w:rsid w:val="463827CD"/>
    <w:rsid w:val="464A2500"/>
    <w:rsid w:val="4651388E"/>
    <w:rsid w:val="46717A8D"/>
    <w:rsid w:val="467C4DAF"/>
    <w:rsid w:val="46893028"/>
    <w:rsid w:val="469F45FA"/>
    <w:rsid w:val="46AA2F9F"/>
    <w:rsid w:val="46AE2A8F"/>
    <w:rsid w:val="46BF2EEE"/>
    <w:rsid w:val="46CC1167"/>
    <w:rsid w:val="46DD5122"/>
    <w:rsid w:val="46F34946"/>
    <w:rsid w:val="46F801AE"/>
    <w:rsid w:val="46FA5CD4"/>
    <w:rsid w:val="47157A2C"/>
    <w:rsid w:val="47174AD8"/>
    <w:rsid w:val="471D19C3"/>
    <w:rsid w:val="472B40E0"/>
    <w:rsid w:val="47332F94"/>
    <w:rsid w:val="4734568A"/>
    <w:rsid w:val="47356D0C"/>
    <w:rsid w:val="47431429"/>
    <w:rsid w:val="474B29D4"/>
    <w:rsid w:val="47633879"/>
    <w:rsid w:val="476F27EA"/>
    <w:rsid w:val="47770B52"/>
    <w:rsid w:val="477C2B8D"/>
    <w:rsid w:val="47887784"/>
    <w:rsid w:val="47A85730"/>
    <w:rsid w:val="47BE31A6"/>
    <w:rsid w:val="47F92430"/>
    <w:rsid w:val="4800556C"/>
    <w:rsid w:val="480F12E3"/>
    <w:rsid w:val="481E5F6E"/>
    <w:rsid w:val="48270D4B"/>
    <w:rsid w:val="482E20D9"/>
    <w:rsid w:val="48382F58"/>
    <w:rsid w:val="48390A7E"/>
    <w:rsid w:val="484D62D8"/>
    <w:rsid w:val="48592ECE"/>
    <w:rsid w:val="485D651B"/>
    <w:rsid w:val="485E2293"/>
    <w:rsid w:val="48822425"/>
    <w:rsid w:val="488F069E"/>
    <w:rsid w:val="48A64365"/>
    <w:rsid w:val="48AE5CCA"/>
    <w:rsid w:val="48C447EC"/>
    <w:rsid w:val="48C93BB0"/>
    <w:rsid w:val="48D07F58"/>
    <w:rsid w:val="48D1071F"/>
    <w:rsid w:val="48E44E8E"/>
    <w:rsid w:val="48E50FD4"/>
    <w:rsid w:val="48E96000"/>
    <w:rsid w:val="48EC789E"/>
    <w:rsid w:val="48FC21D7"/>
    <w:rsid w:val="4900334A"/>
    <w:rsid w:val="49025314"/>
    <w:rsid w:val="49060960"/>
    <w:rsid w:val="49105C83"/>
    <w:rsid w:val="4916491B"/>
    <w:rsid w:val="491A440C"/>
    <w:rsid w:val="49227764"/>
    <w:rsid w:val="49311755"/>
    <w:rsid w:val="49523BA5"/>
    <w:rsid w:val="49747FC0"/>
    <w:rsid w:val="497D499A"/>
    <w:rsid w:val="49880A52"/>
    <w:rsid w:val="498E0956"/>
    <w:rsid w:val="498F4DFA"/>
    <w:rsid w:val="49935F6C"/>
    <w:rsid w:val="49957F36"/>
    <w:rsid w:val="49B54134"/>
    <w:rsid w:val="49E52C6C"/>
    <w:rsid w:val="49F70BF1"/>
    <w:rsid w:val="4A050C18"/>
    <w:rsid w:val="4A1470AD"/>
    <w:rsid w:val="4A190B67"/>
    <w:rsid w:val="4A38723F"/>
    <w:rsid w:val="4A6022F2"/>
    <w:rsid w:val="4A6A3171"/>
    <w:rsid w:val="4A8A736F"/>
    <w:rsid w:val="4A930919"/>
    <w:rsid w:val="4A9A1CA8"/>
    <w:rsid w:val="4AAE12AF"/>
    <w:rsid w:val="4AB32D6A"/>
    <w:rsid w:val="4ACE1952"/>
    <w:rsid w:val="4ADF76BB"/>
    <w:rsid w:val="4AE132E0"/>
    <w:rsid w:val="4AEA488E"/>
    <w:rsid w:val="4AEC002A"/>
    <w:rsid w:val="4AFB026D"/>
    <w:rsid w:val="4AFF5FAF"/>
    <w:rsid w:val="4B00431D"/>
    <w:rsid w:val="4B074E64"/>
    <w:rsid w:val="4B0B4954"/>
    <w:rsid w:val="4B0C4228"/>
    <w:rsid w:val="4B1B446B"/>
    <w:rsid w:val="4B1F3F5B"/>
    <w:rsid w:val="4B223A4B"/>
    <w:rsid w:val="4B3D0885"/>
    <w:rsid w:val="4B3F63AB"/>
    <w:rsid w:val="4B441C14"/>
    <w:rsid w:val="4B5E0F27"/>
    <w:rsid w:val="4B62209A"/>
    <w:rsid w:val="4B7A3887"/>
    <w:rsid w:val="4B7E5126"/>
    <w:rsid w:val="4B885FA4"/>
    <w:rsid w:val="4B8B7843"/>
    <w:rsid w:val="4B983D0E"/>
    <w:rsid w:val="4BB01057"/>
    <w:rsid w:val="4BB723E6"/>
    <w:rsid w:val="4BC32B39"/>
    <w:rsid w:val="4BCB40E3"/>
    <w:rsid w:val="4BD25472"/>
    <w:rsid w:val="4BDE7972"/>
    <w:rsid w:val="4BF52658"/>
    <w:rsid w:val="4BF929FE"/>
    <w:rsid w:val="4C172E84"/>
    <w:rsid w:val="4C312198"/>
    <w:rsid w:val="4C325F10"/>
    <w:rsid w:val="4C4243A5"/>
    <w:rsid w:val="4C910E89"/>
    <w:rsid w:val="4C9D5A7F"/>
    <w:rsid w:val="4CAD5597"/>
    <w:rsid w:val="4CBF59F6"/>
    <w:rsid w:val="4CC421DC"/>
    <w:rsid w:val="4CE74F4D"/>
    <w:rsid w:val="4CF03E01"/>
    <w:rsid w:val="4CFA6A2E"/>
    <w:rsid w:val="4D151ABA"/>
    <w:rsid w:val="4D303044"/>
    <w:rsid w:val="4D3637DE"/>
    <w:rsid w:val="4D491763"/>
    <w:rsid w:val="4D50664E"/>
    <w:rsid w:val="4D5F2D35"/>
    <w:rsid w:val="4D5F4AE3"/>
    <w:rsid w:val="4D616AAD"/>
    <w:rsid w:val="4D6838C1"/>
    <w:rsid w:val="4D693BB4"/>
    <w:rsid w:val="4D7D140D"/>
    <w:rsid w:val="4D902EEE"/>
    <w:rsid w:val="4DBA61BD"/>
    <w:rsid w:val="4DBF5582"/>
    <w:rsid w:val="4DE17BEE"/>
    <w:rsid w:val="4DE84AD8"/>
    <w:rsid w:val="4DEF51EF"/>
    <w:rsid w:val="4DF64584"/>
    <w:rsid w:val="4E01203E"/>
    <w:rsid w:val="4E141D71"/>
    <w:rsid w:val="4E192EE4"/>
    <w:rsid w:val="4E2E44B5"/>
    <w:rsid w:val="4E323FA5"/>
    <w:rsid w:val="4E361CE8"/>
    <w:rsid w:val="4E375A60"/>
    <w:rsid w:val="4E451F2B"/>
    <w:rsid w:val="4E481A1B"/>
    <w:rsid w:val="4E485577"/>
    <w:rsid w:val="4E4A7541"/>
    <w:rsid w:val="4E4D0DDF"/>
    <w:rsid w:val="4E4F2DA9"/>
    <w:rsid w:val="4E61488B"/>
    <w:rsid w:val="4E661EA1"/>
    <w:rsid w:val="4E6B74B7"/>
    <w:rsid w:val="4E7780BB"/>
    <w:rsid w:val="4E802F63"/>
    <w:rsid w:val="4E854A1D"/>
    <w:rsid w:val="4E8642F1"/>
    <w:rsid w:val="4E8C5DAC"/>
    <w:rsid w:val="4E93713A"/>
    <w:rsid w:val="4E946A0E"/>
    <w:rsid w:val="4EBC7D13"/>
    <w:rsid w:val="4EBD5F65"/>
    <w:rsid w:val="4EC45545"/>
    <w:rsid w:val="4EC56BC8"/>
    <w:rsid w:val="4EC70B92"/>
    <w:rsid w:val="4EC76DE4"/>
    <w:rsid w:val="4ED27537"/>
    <w:rsid w:val="4ED922A8"/>
    <w:rsid w:val="4EDD03B5"/>
    <w:rsid w:val="4EEC684A"/>
    <w:rsid w:val="4EEF00E8"/>
    <w:rsid w:val="4EEF1E97"/>
    <w:rsid w:val="4EFA0F67"/>
    <w:rsid w:val="4F082F58"/>
    <w:rsid w:val="4F135267"/>
    <w:rsid w:val="4F155DA1"/>
    <w:rsid w:val="4F29184C"/>
    <w:rsid w:val="4F2935FA"/>
    <w:rsid w:val="4F2F2D76"/>
    <w:rsid w:val="4F367AC5"/>
    <w:rsid w:val="4F4915A7"/>
    <w:rsid w:val="4F4E17F1"/>
    <w:rsid w:val="4F4E3061"/>
    <w:rsid w:val="4F734876"/>
    <w:rsid w:val="4F756840"/>
    <w:rsid w:val="4F88129E"/>
    <w:rsid w:val="4F894099"/>
    <w:rsid w:val="4F8B1BBF"/>
    <w:rsid w:val="4F8D1DDB"/>
    <w:rsid w:val="4F93361D"/>
    <w:rsid w:val="4F9667B6"/>
    <w:rsid w:val="4FAE1D52"/>
    <w:rsid w:val="4FB70C06"/>
    <w:rsid w:val="4FC82E13"/>
    <w:rsid w:val="4FD07F1A"/>
    <w:rsid w:val="4FD572DE"/>
    <w:rsid w:val="4FDE1DE8"/>
    <w:rsid w:val="4FED287A"/>
    <w:rsid w:val="4FF9121F"/>
    <w:rsid w:val="50055E16"/>
    <w:rsid w:val="500951DA"/>
    <w:rsid w:val="50212524"/>
    <w:rsid w:val="50483F54"/>
    <w:rsid w:val="50600772"/>
    <w:rsid w:val="50610B72"/>
    <w:rsid w:val="50680152"/>
    <w:rsid w:val="506A211C"/>
    <w:rsid w:val="507A1C34"/>
    <w:rsid w:val="508A631B"/>
    <w:rsid w:val="50B25872"/>
    <w:rsid w:val="50C3182D"/>
    <w:rsid w:val="50C64E79"/>
    <w:rsid w:val="50D2381E"/>
    <w:rsid w:val="50D457E8"/>
    <w:rsid w:val="50DE21C3"/>
    <w:rsid w:val="50E7376D"/>
    <w:rsid w:val="50F23A97"/>
    <w:rsid w:val="5100482F"/>
    <w:rsid w:val="51022355"/>
    <w:rsid w:val="51033540"/>
    <w:rsid w:val="510A4A6B"/>
    <w:rsid w:val="51236F2A"/>
    <w:rsid w:val="51256043"/>
    <w:rsid w:val="51422751"/>
    <w:rsid w:val="51493AE0"/>
    <w:rsid w:val="5151508A"/>
    <w:rsid w:val="515661FD"/>
    <w:rsid w:val="515D758B"/>
    <w:rsid w:val="516C77CE"/>
    <w:rsid w:val="51714DE5"/>
    <w:rsid w:val="5176689F"/>
    <w:rsid w:val="518965D2"/>
    <w:rsid w:val="51AC406F"/>
    <w:rsid w:val="51B00003"/>
    <w:rsid w:val="51B33605"/>
    <w:rsid w:val="51C70EA9"/>
    <w:rsid w:val="51DF61F2"/>
    <w:rsid w:val="51E67581"/>
    <w:rsid w:val="51EA1582"/>
    <w:rsid w:val="51EB4B97"/>
    <w:rsid w:val="51FC6DA4"/>
    <w:rsid w:val="52000822"/>
    <w:rsid w:val="52065E75"/>
    <w:rsid w:val="52067C23"/>
    <w:rsid w:val="520E0886"/>
    <w:rsid w:val="52100AA2"/>
    <w:rsid w:val="52181704"/>
    <w:rsid w:val="521A36CE"/>
    <w:rsid w:val="521F6F37"/>
    <w:rsid w:val="52304CA0"/>
    <w:rsid w:val="52306A4E"/>
    <w:rsid w:val="5237602E"/>
    <w:rsid w:val="52384C20"/>
    <w:rsid w:val="524E5126"/>
    <w:rsid w:val="52536B08"/>
    <w:rsid w:val="52630BD1"/>
    <w:rsid w:val="52666914"/>
    <w:rsid w:val="52903990"/>
    <w:rsid w:val="52976ACD"/>
    <w:rsid w:val="529E42FF"/>
    <w:rsid w:val="52A86F2C"/>
    <w:rsid w:val="52B366C7"/>
    <w:rsid w:val="52C61160"/>
    <w:rsid w:val="52CA6EA2"/>
    <w:rsid w:val="52D970E6"/>
    <w:rsid w:val="52DB4C0C"/>
    <w:rsid w:val="52DC0984"/>
    <w:rsid w:val="52F43F1F"/>
    <w:rsid w:val="530103EA"/>
    <w:rsid w:val="531243A6"/>
    <w:rsid w:val="531B76FE"/>
    <w:rsid w:val="532E7431"/>
    <w:rsid w:val="534F55FA"/>
    <w:rsid w:val="53590226"/>
    <w:rsid w:val="535F3A8F"/>
    <w:rsid w:val="53603363"/>
    <w:rsid w:val="53634C01"/>
    <w:rsid w:val="53656BCB"/>
    <w:rsid w:val="5373753A"/>
    <w:rsid w:val="538F59F6"/>
    <w:rsid w:val="53915C12"/>
    <w:rsid w:val="539D0113"/>
    <w:rsid w:val="53A414A2"/>
    <w:rsid w:val="53AC60D2"/>
    <w:rsid w:val="53E2646E"/>
    <w:rsid w:val="53F266B1"/>
    <w:rsid w:val="53F817ED"/>
    <w:rsid w:val="53FD32A8"/>
    <w:rsid w:val="54316AAD"/>
    <w:rsid w:val="544E58B1"/>
    <w:rsid w:val="544E765F"/>
    <w:rsid w:val="54661945"/>
    <w:rsid w:val="54662BFB"/>
    <w:rsid w:val="548B08B3"/>
    <w:rsid w:val="5492579E"/>
    <w:rsid w:val="549332C4"/>
    <w:rsid w:val="549F7EBB"/>
    <w:rsid w:val="54A454D1"/>
    <w:rsid w:val="54A51975"/>
    <w:rsid w:val="54BA6AA3"/>
    <w:rsid w:val="54F9581D"/>
    <w:rsid w:val="54FB77E7"/>
    <w:rsid w:val="54FE1085"/>
    <w:rsid w:val="5503044A"/>
    <w:rsid w:val="55172147"/>
    <w:rsid w:val="55200FFC"/>
    <w:rsid w:val="55322ADD"/>
    <w:rsid w:val="55472A2C"/>
    <w:rsid w:val="554E3DBB"/>
    <w:rsid w:val="555E1A51"/>
    <w:rsid w:val="559317CE"/>
    <w:rsid w:val="55967510"/>
    <w:rsid w:val="55A7171D"/>
    <w:rsid w:val="55D81340"/>
    <w:rsid w:val="55DB3175"/>
    <w:rsid w:val="55E93AE3"/>
    <w:rsid w:val="55F45FE4"/>
    <w:rsid w:val="56051FA0"/>
    <w:rsid w:val="560A5808"/>
    <w:rsid w:val="56156687"/>
    <w:rsid w:val="561A5A4B"/>
    <w:rsid w:val="561C5C67"/>
    <w:rsid w:val="56310FE7"/>
    <w:rsid w:val="563D5BDD"/>
    <w:rsid w:val="56440D1A"/>
    <w:rsid w:val="567C6706"/>
    <w:rsid w:val="568B03C9"/>
    <w:rsid w:val="56981066"/>
    <w:rsid w:val="56A65531"/>
    <w:rsid w:val="56B04601"/>
    <w:rsid w:val="56BC6B02"/>
    <w:rsid w:val="56C105BC"/>
    <w:rsid w:val="56C65BD3"/>
    <w:rsid w:val="56C67981"/>
    <w:rsid w:val="56C854A7"/>
    <w:rsid w:val="56E66275"/>
    <w:rsid w:val="56FA4370"/>
    <w:rsid w:val="56FB1D20"/>
    <w:rsid w:val="570375C9"/>
    <w:rsid w:val="570861EB"/>
    <w:rsid w:val="570B1838"/>
    <w:rsid w:val="57233025"/>
    <w:rsid w:val="572823EA"/>
    <w:rsid w:val="572F3778"/>
    <w:rsid w:val="57346FE0"/>
    <w:rsid w:val="57364B06"/>
    <w:rsid w:val="575925A3"/>
    <w:rsid w:val="57713D91"/>
    <w:rsid w:val="579D4B86"/>
    <w:rsid w:val="57AF48B9"/>
    <w:rsid w:val="57BC2B32"/>
    <w:rsid w:val="57C32112"/>
    <w:rsid w:val="57C739B1"/>
    <w:rsid w:val="57E02CC4"/>
    <w:rsid w:val="57E83927"/>
    <w:rsid w:val="57EB42C7"/>
    <w:rsid w:val="57FB7AFE"/>
    <w:rsid w:val="57FE064F"/>
    <w:rsid w:val="58095D77"/>
    <w:rsid w:val="58262DCD"/>
    <w:rsid w:val="582B2191"/>
    <w:rsid w:val="583F5C3D"/>
    <w:rsid w:val="584069BA"/>
    <w:rsid w:val="585B059D"/>
    <w:rsid w:val="58607961"/>
    <w:rsid w:val="586456A3"/>
    <w:rsid w:val="58767185"/>
    <w:rsid w:val="5886561A"/>
    <w:rsid w:val="588875E4"/>
    <w:rsid w:val="589C308F"/>
    <w:rsid w:val="58A261CC"/>
    <w:rsid w:val="58CC429A"/>
    <w:rsid w:val="58F033DB"/>
    <w:rsid w:val="58FF717A"/>
    <w:rsid w:val="59017396"/>
    <w:rsid w:val="590A0142"/>
    <w:rsid w:val="590A1F1E"/>
    <w:rsid w:val="59172716"/>
    <w:rsid w:val="59352B9C"/>
    <w:rsid w:val="593A3294"/>
    <w:rsid w:val="59594ADC"/>
    <w:rsid w:val="595C637A"/>
    <w:rsid w:val="595E6596"/>
    <w:rsid w:val="596A6CE9"/>
    <w:rsid w:val="597B2CA5"/>
    <w:rsid w:val="597E4543"/>
    <w:rsid w:val="598558D1"/>
    <w:rsid w:val="598633F7"/>
    <w:rsid w:val="598C3104"/>
    <w:rsid w:val="599B50F5"/>
    <w:rsid w:val="59B241EC"/>
    <w:rsid w:val="59C3464B"/>
    <w:rsid w:val="59C363FA"/>
    <w:rsid w:val="59E20F76"/>
    <w:rsid w:val="59F14D15"/>
    <w:rsid w:val="59FD190B"/>
    <w:rsid w:val="5A1530F9"/>
    <w:rsid w:val="5A2C3F9F"/>
    <w:rsid w:val="5A2F1CE1"/>
    <w:rsid w:val="5A3F1F24"/>
    <w:rsid w:val="5A461504"/>
    <w:rsid w:val="5A4A6E18"/>
    <w:rsid w:val="5A5A4FB0"/>
    <w:rsid w:val="5A5F25C6"/>
    <w:rsid w:val="5A6E45B7"/>
    <w:rsid w:val="5A6F1355"/>
    <w:rsid w:val="5A843DDB"/>
    <w:rsid w:val="5AA57EDE"/>
    <w:rsid w:val="5AAD1584"/>
    <w:rsid w:val="5AB20948"/>
    <w:rsid w:val="5AE012DD"/>
    <w:rsid w:val="5AF34ABD"/>
    <w:rsid w:val="5AF70A51"/>
    <w:rsid w:val="5AFF7905"/>
    <w:rsid w:val="5B3A26EB"/>
    <w:rsid w:val="5B3F200F"/>
    <w:rsid w:val="5B5639C9"/>
    <w:rsid w:val="5B5A2D8E"/>
    <w:rsid w:val="5B6D2AC1"/>
    <w:rsid w:val="5B7420A1"/>
    <w:rsid w:val="5B7469C6"/>
    <w:rsid w:val="5BA069F2"/>
    <w:rsid w:val="5BAA744C"/>
    <w:rsid w:val="5BC07095"/>
    <w:rsid w:val="5BC36B85"/>
    <w:rsid w:val="5BC85F49"/>
    <w:rsid w:val="5BCC3C8B"/>
    <w:rsid w:val="5BD40D92"/>
    <w:rsid w:val="5BDC19F5"/>
    <w:rsid w:val="5BE56AFB"/>
    <w:rsid w:val="5C050F4B"/>
    <w:rsid w:val="5C05719D"/>
    <w:rsid w:val="5C090A3C"/>
    <w:rsid w:val="5C25514A"/>
    <w:rsid w:val="5C4C0928"/>
    <w:rsid w:val="5C4E644E"/>
    <w:rsid w:val="5C4F0418"/>
    <w:rsid w:val="5C514191"/>
    <w:rsid w:val="5C5617A7"/>
    <w:rsid w:val="5C606182"/>
    <w:rsid w:val="5C69772C"/>
    <w:rsid w:val="5C6B34A4"/>
    <w:rsid w:val="5C7F0CFE"/>
    <w:rsid w:val="5C8A31FF"/>
    <w:rsid w:val="5C8F45B4"/>
    <w:rsid w:val="5C9127DF"/>
    <w:rsid w:val="5C936557"/>
    <w:rsid w:val="5CA6628A"/>
    <w:rsid w:val="5CBF559E"/>
    <w:rsid w:val="5CEC3A93"/>
    <w:rsid w:val="5CFC4E64"/>
    <w:rsid w:val="5D042397"/>
    <w:rsid w:val="5D184CAE"/>
    <w:rsid w:val="5D2378DB"/>
    <w:rsid w:val="5D521F6E"/>
    <w:rsid w:val="5D552C8B"/>
    <w:rsid w:val="5D5850AB"/>
    <w:rsid w:val="5D663C6C"/>
    <w:rsid w:val="5D8D11F8"/>
    <w:rsid w:val="5DA56542"/>
    <w:rsid w:val="5DAD53F7"/>
    <w:rsid w:val="5DBA7B13"/>
    <w:rsid w:val="5DC015CE"/>
    <w:rsid w:val="5DC170F4"/>
    <w:rsid w:val="5DC92D73"/>
    <w:rsid w:val="5DDB1F64"/>
    <w:rsid w:val="5DEF1EB3"/>
    <w:rsid w:val="5DFB0858"/>
    <w:rsid w:val="5DFE5C52"/>
    <w:rsid w:val="5E021BE6"/>
    <w:rsid w:val="5E086AD1"/>
    <w:rsid w:val="5E0F1C0D"/>
    <w:rsid w:val="5E36363E"/>
    <w:rsid w:val="5E4A533B"/>
    <w:rsid w:val="5E5A3DA6"/>
    <w:rsid w:val="5E6C7060"/>
    <w:rsid w:val="5E744166"/>
    <w:rsid w:val="5E761C8C"/>
    <w:rsid w:val="5E7A5C21"/>
    <w:rsid w:val="5E7F4FE5"/>
    <w:rsid w:val="5E826883"/>
    <w:rsid w:val="5E93283E"/>
    <w:rsid w:val="5E960581"/>
    <w:rsid w:val="5EA507C4"/>
    <w:rsid w:val="5EE017FC"/>
    <w:rsid w:val="5EE01905"/>
    <w:rsid w:val="5EE237C6"/>
    <w:rsid w:val="5F076D88"/>
    <w:rsid w:val="5F105C3D"/>
    <w:rsid w:val="5F127673"/>
    <w:rsid w:val="5F381638"/>
    <w:rsid w:val="5F463D55"/>
    <w:rsid w:val="5F49114F"/>
    <w:rsid w:val="5F5A335C"/>
    <w:rsid w:val="5F5C70D4"/>
    <w:rsid w:val="5F8E3006"/>
    <w:rsid w:val="5F944AC0"/>
    <w:rsid w:val="5F97010C"/>
    <w:rsid w:val="5FA32F55"/>
    <w:rsid w:val="5FDC1FC3"/>
    <w:rsid w:val="5FE377F5"/>
    <w:rsid w:val="5FE80968"/>
    <w:rsid w:val="5FEC48FC"/>
    <w:rsid w:val="5FEF541F"/>
    <w:rsid w:val="60177CFC"/>
    <w:rsid w:val="601856F1"/>
    <w:rsid w:val="601E438A"/>
    <w:rsid w:val="60597AB8"/>
    <w:rsid w:val="607E307A"/>
    <w:rsid w:val="608A7C71"/>
    <w:rsid w:val="609D79A4"/>
    <w:rsid w:val="60A07495"/>
    <w:rsid w:val="60AB6843"/>
    <w:rsid w:val="60AE3960"/>
    <w:rsid w:val="60CC2038"/>
    <w:rsid w:val="60D84E80"/>
    <w:rsid w:val="60DD5FF3"/>
    <w:rsid w:val="60E05AE3"/>
    <w:rsid w:val="60EA6962"/>
    <w:rsid w:val="60F17CF0"/>
    <w:rsid w:val="610C68D8"/>
    <w:rsid w:val="61181721"/>
    <w:rsid w:val="612A53A0"/>
    <w:rsid w:val="6131633F"/>
    <w:rsid w:val="613227E3"/>
    <w:rsid w:val="6138147B"/>
    <w:rsid w:val="61412A26"/>
    <w:rsid w:val="6142679E"/>
    <w:rsid w:val="61512151"/>
    <w:rsid w:val="6155202D"/>
    <w:rsid w:val="615D0EE2"/>
    <w:rsid w:val="616C7377"/>
    <w:rsid w:val="61750921"/>
    <w:rsid w:val="617526CF"/>
    <w:rsid w:val="618E3791"/>
    <w:rsid w:val="619A2136"/>
    <w:rsid w:val="61A94127"/>
    <w:rsid w:val="61B825BC"/>
    <w:rsid w:val="61BA27D8"/>
    <w:rsid w:val="61D03DA9"/>
    <w:rsid w:val="61D5316E"/>
    <w:rsid w:val="620C3034"/>
    <w:rsid w:val="62126170"/>
    <w:rsid w:val="62141EE8"/>
    <w:rsid w:val="621C2B4B"/>
    <w:rsid w:val="622540F5"/>
    <w:rsid w:val="62287742"/>
    <w:rsid w:val="622F6D22"/>
    <w:rsid w:val="62397BA1"/>
    <w:rsid w:val="624D0F56"/>
    <w:rsid w:val="62571DD5"/>
    <w:rsid w:val="625B7B17"/>
    <w:rsid w:val="62614A02"/>
    <w:rsid w:val="62775FD3"/>
    <w:rsid w:val="627A1305"/>
    <w:rsid w:val="628232F6"/>
    <w:rsid w:val="628801E0"/>
    <w:rsid w:val="629628FD"/>
    <w:rsid w:val="62A25746"/>
    <w:rsid w:val="62A50D92"/>
    <w:rsid w:val="62C84A81"/>
    <w:rsid w:val="62E775FD"/>
    <w:rsid w:val="63091321"/>
    <w:rsid w:val="63275C4B"/>
    <w:rsid w:val="63407909"/>
    <w:rsid w:val="635A392B"/>
    <w:rsid w:val="6361115D"/>
    <w:rsid w:val="63696264"/>
    <w:rsid w:val="636B3D8A"/>
    <w:rsid w:val="637A221F"/>
    <w:rsid w:val="63A23524"/>
    <w:rsid w:val="63A948B2"/>
    <w:rsid w:val="63B0435B"/>
    <w:rsid w:val="63B55005"/>
    <w:rsid w:val="640146EE"/>
    <w:rsid w:val="640D4E41"/>
    <w:rsid w:val="64104931"/>
    <w:rsid w:val="64153CF6"/>
    <w:rsid w:val="641A5FDE"/>
    <w:rsid w:val="642D7291"/>
    <w:rsid w:val="642F32A9"/>
    <w:rsid w:val="64416899"/>
    <w:rsid w:val="645B3DFE"/>
    <w:rsid w:val="64610CE9"/>
    <w:rsid w:val="6468651B"/>
    <w:rsid w:val="647C1FC7"/>
    <w:rsid w:val="6486074F"/>
    <w:rsid w:val="648E53EF"/>
    <w:rsid w:val="64963088"/>
    <w:rsid w:val="6497295D"/>
    <w:rsid w:val="64A22F24"/>
    <w:rsid w:val="64A5151D"/>
    <w:rsid w:val="64A55079"/>
    <w:rsid w:val="64B11C70"/>
    <w:rsid w:val="64B82FFF"/>
    <w:rsid w:val="64B96D77"/>
    <w:rsid w:val="64CA4AE0"/>
    <w:rsid w:val="64D140C0"/>
    <w:rsid w:val="64D67929"/>
    <w:rsid w:val="64FA2266"/>
    <w:rsid w:val="64FB2EEB"/>
    <w:rsid w:val="65051FBC"/>
    <w:rsid w:val="650C50F9"/>
    <w:rsid w:val="65143FAD"/>
    <w:rsid w:val="651C6006"/>
    <w:rsid w:val="65263503"/>
    <w:rsid w:val="653D1756"/>
    <w:rsid w:val="6554084E"/>
    <w:rsid w:val="655B7E2E"/>
    <w:rsid w:val="656C5B97"/>
    <w:rsid w:val="65716E00"/>
    <w:rsid w:val="65736F26"/>
    <w:rsid w:val="657A02B4"/>
    <w:rsid w:val="65847385"/>
    <w:rsid w:val="65A610A9"/>
    <w:rsid w:val="65A90B99"/>
    <w:rsid w:val="65B25CA0"/>
    <w:rsid w:val="65B35574"/>
    <w:rsid w:val="65C07D27"/>
    <w:rsid w:val="65C854C3"/>
    <w:rsid w:val="65CB6D62"/>
    <w:rsid w:val="65CE6852"/>
    <w:rsid w:val="65D06126"/>
    <w:rsid w:val="65FB65DE"/>
    <w:rsid w:val="65FC33BF"/>
    <w:rsid w:val="660D2ED6"/>
    <w:rsid w:val="660E4EA0"/>
    <w:rsid w:val="66195D61"/>
    <w:rsid w:val="66270365"/>
    <w:rsid w:val="662B7800"/>
    <w:rsid w:val="662D5327"/>
    <w:rsid w:val="663743F7"/>
    <w:rsid w:val="66507C7D"/>
    <w:rsid w:val="665C20B0"/>
    <w:rsid w:val="665E7BD6"/>
    <w:rsid w:val="666D1BC7"/>
    <w:rsid w:val="66707909"/>
    <w:rsid w:val="66720285"/>
    <w:rsid w:val="667271DD"/>
    <w:rsid w:val="66772A46"/>
    <w:rsid w:val="66B15F58"/>
    <w:rsid w:val="66C02B68"/>
    <w:rsid w:val="66C80F2C"/>
    <w:rsid w:val="66CB4B3F"/>
    <w:rsid w:val="66D954AE"/>
    <w:rsid w:val="66DE2AC5"/>
    <w:rsid w:val="66E55C01"/>
    <w:rsid w:val="66EC3434"/>
    <w:rsid w:val="66F422E8"/>
    <w:rsid w:val="670562A3"/>
    <w:rsid w:val="671169F6"/>
    <w:rsid w:val="67193AFD"/>
    <w:rsid w:val="671958AB"/>
    <w:rsid w:val="673646AF"/>
    <w:rsid w:val="67386679"/>
    <w:rsid w:val="673A5DE2"/>
    <w:rsid w:val="67430B7A"/>
    <w:rsid w:val="674C7A2E"/>
    <w:rsid w:val="674D72CB"/>
    <w:rsid w:val="6759039D"/>
    <w:rsid w:val="677156E7"/>
    <w:rsid w:val="677D0530"/>
    <w:rsid w:val="6784541A"/>
    <w:rsid w:val="678E44EB"/>
    <w:rsid w:val="678F3DBF"/>
    <w:rsid w:val="67AC671F"/>
    <w:rsid w:val="67BA52E0"/>
    <w:rsid w:val="67D068B1"/>
    <w:rsid w:val="67D30150"/>
    <w:rsid w:val="67EE31DB"/>
    <w:rsid w:val="67F02AB0"/>
    <w:rsid w:val="6812505E"/>
    <w:rsid w:val="68126ECA"/>
    <w:rsid w:val="68262975"/>
    <w:rsid w:val="68266F60"/>
    <w:rsid w:val="6828049B"/>
    <w:rsid w:val="682D3D04"/>
    <w:rsid w:val="68751207"/>
    <w:rsid w:val="688356D2"/>
    <w:rsid w:val="68896A60"/>
    <w:rsid w:val="689E69AF"/>
    <w:rsid w:val="689F4C73"/>
    <w:rsid w:val="68AA5354"/>
    <w:rsid w:val="68AF296B"/>
    <w:rsid w:val="68BE2BAE"/>
    <w:rsid w:val="68C57745"/>
    <w:rsid w:val="68E65F23"/>
    <w:rsid w:val="68F20AA9"/>
    <w:rsid w:val="690B56C7"/>
    <w:rsid w:val="693E052C"/>
    <w:rsid w:val="694F1A58"/>
    <w:rsid w:val="695D57F5"/>
    <w:rsid w:val="695D5F23"/>
    <w:rsid w:val="69690D6B"/>
    <w:rsid w:val="697119CE"/>
    <w:rsid w:val="698F00A6"/>
    <w:rsid w:val="699658D9"/>
    <w:rsid w:val="69A02F76"/>
    <w:rsid w:val="69AE2C22"/>
    <w:rsid w:val="69B33D95"/>
    <w:rsid w:val="69DB32EB"/>
    <w:rsid w:val="69DC778F"/>
    <w:rsid w:val="69DD7064"/>
    <w:rsid w:val="69E95A08"/>
    <w:rsid w:val="69F06D97"/>
    <w:rsid w:val="69F50851"/>
    <w:rsid w:val="69F85C4B"/>
    <w:rsid w:val="69FF522C"/>
    <w:rsid w:val="6A0121A0"/>
    <w:rsid w:val="6A0171F6"/>
    <w:rsid w:val="6A0B1E23"/>
    <w:rsid w:val="6A0C7949"/>
    <w:rsid w:val="6A1567FD"/>
    <w:rsid w:val="6A415844"/>
    <w:rsid w:val="6A5A6906"/>
    <w:rsid w:val="6A696B49"/>
    <w:rsid w:val="6A7F45BF"/>
    <w:rsid w:val="6A876FCF"/>
    <w:rsid w:val="6A9C6F1F"/>
    <w:rsid w:val="6AAB7162"/>
    <w:rsid w:val="6AB75B07"/>
    <w:rsid w:val="6ABD57B4"/>
    <w:rsid w:val="6ABE50E7"/>
    <w:rsid w:val="6AD42215"/>
    <w:rsid w:val="6AD466B8"/>
    <w:rsid w:val="6AD55F8D"/>
    <w:rsid w:val="6AEB755E"/>
    <w:rsid w:val="6AEF34F2"/>
    <w:rsid w:val="6B036F9E"/>
    <w:rsid w:val="6B040620"/>
    <w:rsid w:val="6B3D24B0"/>
    <w:rsid w:val="6B453112"/>
    <w:rsid w:val="6B4F21E3"/>
    <w:rsid w:val="6B543355"/>
    <w:rsid w:val="6B6C069F"/>
    <w:rsid w:val="6B7357E7"/>
    <w:rsid w:val="6B7B6B34"/>
    <w:rsid w:val="6B7E03D2"/>
    <w:rsid w:val="6B8F0831"/>
    <w:rsid w:val="6B923E7E"/>
    <w:rsid w:val="6B95409A"/>
    <w:rsid w:val="6BA37E39"/>
    <w:rsid w:val="6BAA566B"/>
    <w:rsid w:val="6BAC4F3F"/>
    <w:rsid w:val="6BBF1117"/>
    <w:rsid w:val="6BC06C3D"/>
    <w:rsid w:val="6BD821D8"/>
    <w:rsid w:val="6BEB1F0C"/>
    <w:rsid w:val="6BEC17E0"/>
    <w:rsid w:val="6BEF5F59"/>
    <w:rsid w:val="6BF1329A"/>
    <w:rsid w:val="6BF16DF6"/>
    <w:rsid w:val="6BFA2296"/>
    <w:rsid w:val="6C0134DD"/>
    <w:rsid w:val="6C0528A2"/>
    <w:rsid w:val="6C0E79A8"/>
    <w:rsid w:val="6C0F63FD"/>
    <w:rsid w:val="6C213B5E"/>
    <w:rsid w:val="6C3513D9"/>
    <w:rsid w:val="6C507FC1"/>
    <w:rsid w:val="6C557385"/>
    <w:rsid w:val="6C6E48EB"/>
    <w:rsid w:val="6C6E6699"/>
    <w:rsid w:val="6C700663"/>
    <w:rsid w:val="6C7D068A"/>
    <w:rsid w:val="6C81017A"/>
    <w:rsid w:val="6C830396"/>
    <w:rsid w:val="6C89702F"/>
    <w:rsid w:val="6C944351"/>
    <w:rsid w:val="6C975BF0"/>
    <w:rsid w:val="6C9F4AA4"/>
    <w:rsid w:val="6CBC11B2"/>
    <w:rsid w:val="6CC369E5"/>
    <w:rsid w:val="6CC60283"/>
    <w:rsid w:val="6CCF5389"/>
    <w:rsid w:val="6CDF30F3"/>
    <w:rsid w:val="6CF070AE"/>
    <w:rsid w:val="6CF21078"/>
    <w:rsid w:val="6CF7043C"/>
    <w:rsid w:val="6CF941B4"/>
    <w:rsid w:val="6D08089B"/>
    <w:rsid w:val="6D0A63C2"/>
    <w:rsid w:val="6D1D6635"/>
    <w:rsid w:val="6D433682"/>
    <w:rsid w:val="6D4D62AE"/>
    <w:rsid w:val="6D602485"/>
    <w:rsid w:val="6D6A6E60"/>
    <w:rsid w:val="6D6C3A70"/>
    <w:rsid w:val="6D714693"/>
    <w:rsid w:val="6D800432"/>
    <w:rsid w:val="6D8D0DA1"/>
    <w:rsid w:val="6D9143ED"/>
    <w:rsid w:val="6D943EDD"/>
    <w:rsid w:val="6D9640F9"/>
    <w:rsid w:val="6D965EA7"/>
    <w:rsid w:val="6DA02882"/>
    <w:rsid w:val="6DA305C4"/>
    <w:rsid w:val="6DA93E2C"/>
    <w:rsid w:val="6DAF51BB"/>
    <w:rsid w:val="6DB620A5"/>
    <w:rsid w:val="6DB91B96"/>
    <w:rsid w:val="6DBE71AC"/>
    <w:rsid w:val="6DD662A4"/>
    <w:rsid w:val="6DDD3AD6"/>
    <w:rsid w:val="6DEA68D5"/>
    <w:rsid w:val="6DEC5AC7"/>
    <w:rsid w:val="6DF40E20"/>
    <w:rsid w:val="6DFB0400"/>
    <w:rsid w:val="6E1B1568"/>
    <w:rsid w:val="6E2C05BA"/>
    <w:rsid w:val="6E31797E"/>
    <w:rsid w:val="6E331948"/>
    <w:rsid w:val="6E337B9A"/>
    <w:rsid w:val="6E3556C0"/>
    <w:rsid w:val="6E421B8B"/>
    <w:rsid w:val="6E62549C"/>
    <w:rsid w:val="6E7A7577"/>
    <w:rsid w:val="6E811AA2"/>
    <w:rsid w:val="6E9C74ED"/>
    <w:rsid w:val="6EA6036C"/>
    <w:rsid w:val="6EB33AAD"/>
    <w:rsid w:val="6EB505AF"/>
    <w:rsid w:val="6EBE3907"/>
    <w:rsid w:val="6ECD3B4B"/>
    <w:rsid w:val="6ED00F45"/>
    <w:rsid w:val="6ED529FF"/>
    <w:rsid w:val="6ED8328A"/>
    <w:rsid w:val="6ED8604B"/>
    <w:rsid w:val="6EE3298F"/>
    <w:rsid w:val="6EE64C0C"/>
    <w:rsid w:val="6EEA46FD"/>
    <w:rsid w:val="6EFC1D3A"/>
    <w:rsid w:val="6EFC61DE"/>
    <w:rsid w:val="6F0B01CF"/>
    <w:rsid w:val="6F12155D"/>
    <w:rsid w:val="6F141779"/>
    <w:rsid w:val="6F3E05A4"/>
    <w:rsid w:val="6F4B5090"/>
    <w:rsid w:val="6F4D07E7"/>
    <w:rsid w:val="6F4D6A39"/>
    <w:rsid w:val="6F524050"/>
    <w:rsid w:val="6F597612"/>
    <w:rsid w:val="6F5B1156"/>
    <w:rsid w:val="6F5C4ECE"/>
    <w:rsid w:val="6F5C6C7D"/>
    <w:rsid w:val="6F667AFB"/>
    <w:rsid w:val="6F743FC6"/>
    <w:rsid w:val="6F80296B"/>
    <w:rsid w:val="6F885CC3"/>
    <w:rsid w:val="6F940D81"/>
    <w:rsid w:val="6FAA3E8C"/>
    <w:rsid w:val="6FBE16E5"/>
    <w:rsid w:val="6FCA1E38"/>
    <w:rsid w:val="6FD809F9"/>
    <w:rsid w:val="70025A76"/>
    <w:rsid w:val="70027824"/>
    <w:rsid w:val="704B1A9B"/>
    <w:rsid w:val="70553DF8"/>
    <w:rsid w:val="7076108E"/>
    <w:rsid w:val="70761FC0"/>
    <w:rsid w:val="707D6EAA"/>
    <w:rsid w:val="70840239"/>
    <w:rsid w:val="708741CD"/>
    <w:rsid w:val="70AB1C6A"/>
    <w:rsid w:val="70C8281B"/>
    <w:rsid w:val="70D311C0"/>
    <w:rsid w:val="70E37655"/>
    <w:rsid w:val="70E60EF4"/>
    <w:rsid w:val="71096990"/>
    <w:rsid w:val="71107D1F"/>
    <w:rsid w:val="711772FF"/>
    <w:rsid w:val="711A22C4"/>
    <w:rsid w:val="713003C1"/>
    <w:rsid w:val="713A4D9B"/>
    <w:rsid w:val="71431EA2"/>
    <w:rsid w:val="714874B8"/>
    <w:rsid w:val="7157594D"/>
    <w:rsid w:val="71592AD0"/>
    <w:rsid w:val="717007BD"/>
    <w:rsid w:val="71863BDF"/>
    <w:rsid w:val="718C1A9B"/>
    <w:rsid w:val="71922E29"/>
    <w:rsid w:val="71926986"/>
    <w:rsid w:val="71950224"/>
    <w:rsid w:val="71A861A9"/>
    <w:rsid w:val="71C54FAD"/>
    <w:rsid w:val="71CA611F"/>
    <w:rsid w:val="71D60F68"/>
    <w:rsid w:val="71D76A8E"/>
    <w:rsid w:val="71EC253A"/>
    <w:rsid w:val="71F118FE"/>
    <w:rsid w:val="71F65166"/>
    <w:rsid w:val="71F92EA9"/>
    <w:rsid w:val="71FE226D"/>
    <w:rsid w:val="72023B0B"/>
    <w:rsid w:val="720A29C0"/>
    <w:rsid w:val="720C2BDC"/>
    <w:rsid w:val="723D0FE7"/>
    <w:rsid w:val="725105EF"/>
    <w:rsid w:val="72693B8A"/>
    <w:rsid w:val="726C71D7"/>
    <w:rsid w:val="72750781"/>
    <w:rsid w:val="72807126"/>
    <w:rsid w:val="72897D89"/>
    <w:rsid w:val="72A72905"/>
    <w:rsid w:val="72AE2B90"/>
    <w:rsid w:val="72D54D7C"/>
    <w:rsid w:val="72D80D10"/>
    <w:rsid w:val="72DD1E82"/>
    <w:rsid w:val="72DF5BFA"/>
    <w:rsid w:val="72E476B5"/>
    <w:rsid w:val="72F1592E"/>
    <w:rsid w:val="72F571CC"/>
    <w:rsid w:val="72FD2525"/>
    <w:rsid w:val="72FD42D3"/>
    <w:rsid w:val="730636D2"/>
    <w:rsid w:val="73216213"/>
    <w:rsid w:val="73243F55"/>
    <w:rsid w:val="733028FA"/>
    <w:rsid w:val="73306456"/>
    <w:rsid w:val="733777E5"/>
    <w:rsid w:val="734168B5"/>
    <w:rsid w:val="735465E8"/>
    <w:rsid w:val="735C724B"/>
    <w:rsid w:val="73697BBA"/>
    <w:rsid w:val="736E6F7E"/>
    <w:rsid w:val="73736BA0"/>
    <w:rsid w:val="73C3376E"/>
    <w:rsid w:val="73D47729"/>
    <w:rsid w:val="73D94D40"/>
    <w:rsid w:val="73E060CE"/>
    <w:rsid w:val="73F43E60"/>
    <w:rsid w:val="73F73418"/>
    <w:rsid w:val="73FD2065"/>
    <w:rsid w:val="74082F2F"/>
    <w:rsid w:val="74123DAE"/>
    <w:rsid w:val="741400A5"/>
    <w:rsid w:val="7416389E"/>
    <w:rsid w:val="74220EF8"/>
    <w:rsid w:val="7423420D"/>
    <w:rsid w:val="742F670E"/>
    <w:rsid w:val="74341FF0"/>
    <w:rsid w:val="74793E2D"/>
    <w:rsid w:val="747E1443"/>
    <w:rsid w:val="74884070"/>
    <w:rsid w:val="748A7DE8"/>
    <w:rsid w:val="74A23383"/>
    <w:rsid w:val="74AF2E78"/>
    <w:rsid w:val="74B51309"/>
    <w:rsid w:val="74B80DF9"/>
    <w:rsid w:val="74BB2697"/>
    <w:rsid w:val="74BE7A92"/>
    <w:rsid w:val="74D379E1"/>
    <w:rsid w:val="74D6302D"/>
    <w:rsid w:val="74D84FF7"/>
    <w:rsid w:val="74DE047D"/>
    <w:rsid w:val="74E27C24"/>
    <w:rsid w:val="750422E5"/>
    <w:rsid w:val="75091655"/>
    <w:rsid w:val="753A7A60"/>
    <w:rsid w:val="75622B13"/>
    <w:rsid w:val="75640639"/>
    <w:rsid w:val="756D573F"/>
    <w:rsid w:val="757840E4"/>
    <w:rsid w:val="75A05A09"/>
    <w:rsid w:val="75A4312B"/>
    <w:rsid w:val="75B82733"/>
    <w:rsid w:val="75C31803"/>
    <w:rsid w:val="75CB06B8"/>
    <w:rsid w:val="75D67789"/>
    <w:rsid w:val="75E17EDC"/>
    <w:rsid w:val="75E35A02"/>
    <w:rsid w:val="75FB71EF"/>
    <w:rsid w:val="76131DF2"/>
    <w:rsid w:val="7621652A"/>
    <w:rsid w:val="76244BB8"/>
    <w:rsid w:val="763A42A4"/>
    <w:rsid w:val="763B22E3"/>
    <w:rsid w:val="76544B51"/>
    <w:rsid w:val="765B1A3C"/>
    <w:rsid w:val="765C57B4"/>
    <w:rsid w:val="766A1C7F"/>
    <w:rsid w:val="766D321D"/>
    <w:rsid w:val="7675455D"/>
    <w:rsid w:val="767B20DE"/>
    <w:rsid w:val="76962A74"/>
    <w:rsid w:val="769B452E"/>
    <w:rsid w:val="76AA29C3"/>
    <w:rsid w:val="76B525C5"/>
    <w:rsid w:val="76B92C06"/>
    <w:rsid w:val="76BA433D"/>
    <w:rsid w:val="76BF646F"/>
    <w:rsid w:val="76C577FD"/>
    <w:rsid w:val="76C9109B"/>
    <w:rsid w:val="76D57A40"/>
    <w:rsid w:val="76D812DE"/>
    <w:rsid w:val="76DB2B7D"/>
    <w:rsid w:val="76DF266D"/>
    <w:rsid w:val="76E45ED5"/>
    <w:rsid w:val="76EA1012"/>
    <w:rsid w:val="76FF2D0F"/>
    <w:rsid w:val="77004391"/>
    <w:rsid w:val="772462D2"/>
    <w:rsid w:val="773504DF"/>
    <w:rsid w:val="77366005"/>
    <w:rsid w:val="773F4EBA"/>
    <w:rsid w:val="774150D6"/>
    <w:rsid w:val="774D3A7A"/>
    <w:rsid w:val="77613082"/>
    <w:rsid w:val="777728A5"/>
    <w:rsid w:val="77784870"/>
    <w:rsid w:val="777D59E2"/>
    <w:rsid w:val="779A6594"/>
    <w:rsid w:val="779F3BAA"/>
    <w:rsid w:val="77A05BFA"/>
    <w:rsid w:val="77C20E5D"/>
    <w:rsid w:val="77C74EAF"/>
    <w:rsid w:val="77C80759"/>
    <w:rsid w:val="77CB499F"/>
    <w:rsid w:val="77DB72D8"/>
    <w:rsid w:val="77DF044B"/>
    <w:rsid w:val="77F35CA4"/>
    <w:rsid w:val="78000AED"/>
    <w:rsid w:val="78232A2D"/>
    <w:rsid w:val="782B18E2"/>
    <w:rsid w:val="78324A1E"/>
    <w:rsid w:val="78362761"/>
    <w:rsid w:val="78397B5B"/>
    <w:rsid w:val="783E1615"/>
    <w:rsid w:val="7847671C"/>
    <w:rsid w:val="784F737E"/>
    <w:rsid w:val="785C1A9B"/>
    <w:rsid w:val="785C7CED"/>
    <w:rsid w:val="787943FB"/>
    <w:rsid w:val="787E7C64"/>
    <w:rsid w:val="78874D6A"/>
    <w:rsid w:val="78911745"/>
    <w:rsid w:val="789B6A68"/>
    <w:rsid w:val="78B673FD"/>
    <w:rsid w:val="78BE4504"/>
    <w:rsid w:val="78BE62B2"/>
    <w:rsid w:val="78C57641"/>
    <w:rsid w:val="78EB45B5"/>
    <w:rsid w:val="78F65A4C"/>
    <w:rsid w:val="78FE2B52"/>
    <w:rsid w:val="790A14F7"/>
    <w:rsid w:val="790E2D96"/>
    <w:rsid w:val="791B1956"/>
    <w:rsid w:val="791D747D"/>
    <w:rsid w:val="791E4FA3"/>
    <w:rsid w:val="792702FB"/>
    <w:rsid w:val="792E51E6"/>
    <w:rsid w:val="79517126"/>
    <w:rsid w:val="79556084"/>
    <w:rsid w:val="79667075"/>
    <w:rsid w:val="79674B9C"/>
    <w:rsid w:val="796B468C"/>
    <w:rsid w:val="79863274"/>
    <w:rsid w:val="79870D9A"/>
    <w:rsid w:val="79935991"/>
    <w:rsid w:val="79AB6836"/>
    <w:rsid w:val="79AE27CB"/>
    <w:rsid w:val="79B7167F"/>
    <w:rsid w:val="79D20267"/>
    <w:rsid w:val="79DC10E6"/>
    <w:rsid w:val="79DC7338"/>
    <w:rsid w:val="79E177BE"/>
    <w:rsid w:val="7A102B3D"/>
    <w:rsid w:val="7A1771E9"/>
    <w:rsid w:val="7A266805"/>
    <w:rsid w:val="7A325174"/>
    <w:rsid w:val="7A454EDD"/>
    <w:rsid w:val="7A4B626B"/>
    <w:rsid w:val="7A8377B3"/>
    <w:rsid w:val="7A88301C"/>
    <w:rsid w:val="7A8C48BA"/>
    <w:rsid w:val="7A903C7E"/>
    <w:rsid w:val="7A9814B1"/>
    <w:rsid w:val="7A9B4AFD"/>
    <w:rsid w:val="7ACD6C80"/>
    <w:rsid w:val="7ACF7312"/>
    <w:rsid w:val="7AF16E13"/>
    <w:rsid w:val="7B007056"/>
    <w:rsid w:val="7B02692A"/>
    <w:rsid w:val="7B31720F"/>
    <w:rsid w:val="7B332F87"/>
    <w:rsid w:val="7B3B2796"/>
    <w:rsid w:val="7B42766E"/>
    <w:rsid w:val="7B4909FD"/>
    <w:rsid w:val="7B5A49B8"/>
    <w:rsid w:val="7B5A6766"/>
    <w:rsid w:val="7B615D46"/>
    <w:rsid w:val="7B6616C1"/>
    <w:rsid w:val="7B6C0247"/>
    <w:rsid w:val="7B8657AD"/>
    <w:rsid w:val="7B8C08E9"/>
    <w:rsid w:val="7B8E6410"/>
    <w:rsid w:val="7B917CAE"/>
    <w:rsid w:val="7B9A1258"/>
    <w:rsid w:val="7BA40569"/>
    <w:rsid w:val="7BA619AB"/>
    <w:rsid w:val="7BBF481B"/>
    <w:rsid w:val="7BC14EE1"/>
    <w:rsid w:val="7BCE0F02"/>
    <w:rsid w:val="7BCE4A5E"/>
    <w:rsid w:val="7BEE6EAE"/>
    <w:rsid w:val="7BF5023D"/>
    <w:rsid w:val="7C042B76"/>
    <w:rsid w:val="7C156B31"/>
    <w:rsid w:val="7C232FFC"/>
    <w:rsid w:val="7C2B1EB0"/>
    <w:rsid w:val="7C2B3C5E"/>
    <w:rsid w:val="7C5C02BC"/>
    <w:rsid w:val="7C6158D2"/>
    <w:rsid w:val="7C6333F8"/>
    <w:rsid w:val="7C6E49F8"/>
    <w:rsid w:val="7C6F6241"/>
    <w:rsid w:val="7C705B15"/>
    <w:rsid w:val="7C75312C"/>
    <w:rsid w:val="7C7C44BA"/>
    <w:rsid w:val="7C8B0BA1"/>
    <w:rsid w:val="7C8D2B6B"/>
    <w:rsid w:val="7C934347"/>
    <w:rsid w:val="7C9B7036"/>
    <w:rsid w:val="7C9D887F"/>
    <w:rsid w:val="7CA37C99"/>
    <w:rsid w:val="7CA51C63"/>
    <w:rsid w:val="7CC320E9"/>
    <w:rsid w:val="7CC61BD9"/>
    <w:rsid w:val="7CDB7267"/>
    <w:rsid w:val="7CDC31AB"/>
    <w:rsid w:val="7CDE6F23"/>
    <w:rsid w:val="7CEA58C8"/>
    <w:rsid w:val="7D0270B5"/>
    <w:rsid w:val="7D0A5F6A"/>
    <w:rsid w:val="7D1868D9"/>
    <w:rsid w:val="7D197F5B"/>
    <w:rsid w:val="7D450D50"/>
    <w:rsid w:val="7D5947FB"/>
    <w:rsid w:val="7D625DA6"/>
    <w:rsid w:val="7D627B54"/>
    <w:rsid w:val="7D641B1E"/>
    <w:rsid w:val="7D697134"/>
    <w:rsid w:val="7D7635FF"/>
    <w:rsid w:val="7D7F4C76"/>
    <w:rsid w:val="7D831878"/>
    <w:rsid w:val="7D853842"/>
    <w:rsid w:val="7D87580C"/>
    <w:rsid w:val="7D8950E1"/>
    <w:rsid w:val="7D957F29"/>
    <w:rsid w:val="7D9817C8"/>
    <w:rsid w:val="7D9D6DDE"/>
    <w:rsid w:val="7DAB14FB"/>
    <w:rsid w:val="7DAE0FEB"/>
    <w:rsid w:val="7DB3215D"/>
    <w:rsid w:val="7DBB7264"/>
    <w:rsid w:val="7DCC321F"/>
    <w:rsid w:val="7DCE51E9"/>
    <w:rsid w:val="7DD345AE"/>
    <w:rsid w:val="7DDB3462"/>
    <w:rsid w:val="7DE44A0D"/>
    <w:rsid w:val="7DEB18F7"/>
    <w:rsid w:val="7E1F3128"/>
    <w:rsid w:val="7E372D8F"/>
    <w:rsid w:val="7E374B3D"/>
    <w:rsid w:val="7E4234E1"/>
    <w:rsid w:val="7E53749D"/>
    <w:rsid w:val="7E611BB9"/>
    <w:rsid w:val="7E696CC0"/>
    <w:rsid w:val="7E6E42D6"/>
    <w:rsid w:val="7E7062A0"/>
    <w:rsid w:val="7E88183C"/>
    <w:rsid w:val="7EAF0B77"/>
    <w:rsid w:val="7EC00FD6"/>
    <w:rsid w:val="7ECF2FC7"/>
    <w:rsid w:val="7F0A2251"/>
    <w:rsid w:val="7F0C5FC9"/>
    <w:rsid w:val="7F10538E"/>
    <w:rsid w:val="7F2350C1"/>
    <w:rsid w:val="7F2F169C"/>
    <w:rsid w:val="7F385010"/>
    <w:rsid w:val="7F4A4D43"/>
    <w:rsid w:val="7F5D4A77"/>
    <w:rsid w:val="7F631961"/>
    <w:rsid w:val="7F791185"/>
    <w:rsid w:val="7F8E145F"/>
    <w:rsid w:val="7F912972"/>
    <w:rsid w:val="7F9F4E4C"/>
    <w:rsid w:val="7FA2692E"/>
    <w:rsid w:val="7FA91A6A"/>
    <w:rsid w:val="7FA97CBC"/>
    <w:rsid w:val="7FB68E63"/>
    <w:rsid w:val="7FC42328"/>
    <w:rsid w:val="7FC44AF6"/>
    <w:rsid w:val="7FCC0B4F"/>
    <w:rsid w:val="7FDF296B"/>
    <w:rsid w:val="7FDF723A"/>
    <w:rsid w:val="7FDFD78E"/>
    <w:rsid w:val="7FE707E4"/>
    <w:rsid w:val="7FF54CAF"/>
    <w:rsid w:val="7FFAC994"/>
    <w:rsid w:val="7FFC4290"/>
    <w:rsid w:val="7FFC5840"/>
    <w:rsid w:val="7FFD1DB6"/>
    <w:rsid w:val="9ADFB5E0"/>
    <w:rsid w:val="9D3F8BCA"/>
    <w:rsid w:val="B6EFD176"/>
    <w:rsid w:val="B73FA828"/>
    <w:rsid w:val="B7F5A992"/>
    <w:rsid w:val="BFF7DC43"/>
    <w:rsid w:val="CE6B8516"/>
    <w:rsid w:val="D9E7D767"/>
    <w:rsid w:val="DBF726E2"/>
    <w:rsid w:val="DDCFBE17"/>
    <w:rsid w:val="DFF7CCC9"/>
    <w:rsid w:val="DFFD23B2"/>
    <w:rsid w:val="E5BB09BB"/>
    <w:rsid w:val="ED7BBC95"/>
    <w:rsid w:val="EFAF105A"/>
    <w:rsid w:val="F3FBD9E3"/>
    <w:rsid w:val="FAEF7BB5"/>
    <w:rsid w:val="FDFC6A06"/>
    <w:rsid w:val="FDFDFA16"/>
    <w:rsid w:val="FF2FA3FA"/>
    <w:rsid w:val="FFF795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type="frame" on="t" color2="#FFFFFF" focussize="0,0" recolor="t" rotate="t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nhideWhenUsed="0" w:uiPriority="0" w:semiHidden="0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620" w:lineRule="exact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/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numPr>
        <w:ilvl w:val="0"/>
        <w:numId w:val="1"/>
      </w:numPr>
      <w:spacing w:beforeAutospacing="1" w:afterAutospacing="1" w:line="620" w:lineRule="exact"/>
      <w:ind w:firstLine="0"/>
      <w:jc w:val="left"/>
      <w:outlineLvl w:val="1"/>
    </w:pPr>
    <w:rPr>
      <w:rFonts w:ascii="黑体" w:hAnsi="黑体" w:eastAsia="方正楷体_GB2312" w:cs="黑体"/>
      <w:b/>
      <w:bCs/>
      <w:color w:val="000000"/>
      <w:kern w:val="0"/>
      <w:szCs w:val="32"/>
      <w:highlight w:val="none"/>
      <w:lang w:bidi="ar"/>
    </w:rPr>
  </w:style>
  <w:style w:type="paragraph" w:styleId="4">
    <w:name w:val="heading 3"/>
    <w:basedOn w:val="1"/>
    <w:next w:val="1"/>
    <w:unhideWhenUsed/>
    <w:qFormat/>
    <w:uiPriority w:val="0"/>
    <w:pPr>
      <w:numPr>
        <w:ilvl w:val="0"/>
        <w:numId w:val="2"/>
      </w:numPr>
      <w:spacing w:beforeAutospacing="1" w:afterAutospacing="1" w:line="620" w:lineRule="exact"/>
      <w:ind w:left="425" w:hanging="425"/>
      <w:jc w:val="left"/>
      <w:outlineLvl w:val="2"/>
    </w:pPr>
    <w:rPr>
      <w:rFonts w:ascii="仿宋_GB2312" w:hAnsi="仿宋_GB2312" w:eastAsia="仿宋_GB2312" w:cs="仿宋_GB2312"/>
      <w:b/>
      <w:bCs/>
      <w:color w:val="000000"/>
      <w:kern w:val="0"/>
      <w:szCs w:val="32"/>
      <w:highlight w:val="none"/>
      <w:lang w:bidi="ar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Body Text"/>
    <w:basedOn w:val="1"/>
    <w:next w:val="1"/>
    <w:qFormat/>
    <w:uiPriority w:val="0"/>
    <w:pPr>
      <w:spacing w:line="700" w:lineRule="exact"/>
      <w:jc w:val="center"/>
    </w:pPr>
    <w:rPr>
      <w:rFonts w:ascii="方正大标宋简体" w:hAnsi="宋体" w:eastAsia="方正大标宋简体"/>
      <w:spacing w:val="-16"/>
      <w:sz w:val="44"/>
    </w:rPr>
  </w:style>
  <w:style w:type="paragraph" w:styleId="7">
    <w:name w:val="Date"/>
    <w:basedOn w:val="1"/>
    <w:next w:val="1"/>
    <w:link w:val="25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4">
    <w:name w:val="Table Grid"/>
    <w:basedOn w:val="1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6">
    <w:name w:val="Strong"/>
    <w:basedOn w:val="15"/>
    <w:qFormat/>
    <w:uiPriority w:val="22"/>
    <w:rPr>
      <w:b/>
    </w:rPr>
  </w:style>
  <w:style w:type="character" w:styleId="17">
    <w:name w:val="Hyperlink"/>
    <w:basedOn w:val="15"/>
    <w:semiHidden/>
    <w:unhideWhenUsed/>
    <w:qFormat/>
    <w:uiPriority w:val="99"/>
    <w:rPr>
      <w:color w:val="0000FF"/>
      <w:u w:val="single"/>
    </w:rPr>
  </w:style>
  <w:style w:type="character" w:styleId="18">
    <w:name w:val="HTML Code"/>
    <w:basedOn w:val="15"/>
    <w:qFormat/>
    <w:uiPriority w:val="0"/>
    <w:rPr>
      <w:rFonts w:ascii="Courier New" w:hAnsi="Courier New"/>
      <w:sz w:val="20"/>
    </w:rPr>
  </w:style>
  <w:style w:type="character" w:styleId="19">
    <w:name w:val="annotation reference"/>
    <w:basedOn w:val="15"/>
    <w:qFormat/>
    <w:uiPriority w:val="0"/>
    <w:rPr>
      <w:sz w:val="21"/>
      <w:szCs w:val="21"/>
    </w:rPr>
  </w:style>
  <w:style w:type="paragraph" w:styleId="20">
    <w:name w:val="No Spacing"/>
    <w:link w:val="21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1">
    <w:name w:val="无间隔 字符"/>
    <w:basedOn w:val="15"/>
    <w:link w:val="20"/>
    <w:qFormat/>
    <w:uiPriority w:val="1"/>
    <w:rPr>
      <w:sz w:val="22"/>
      <w:szCs w:val="22"/>
      <w:lang w:val="en-US" w:eastAsia="zh-CN" w:bidi="ar-SA"/>
    </w:rPr>
  </w:style>
  <w:style w:type="character" w:customStyle="1" w:styleId="22">
    <w:name w:val="批注框文本 字符"/>
    <w:basedOn w:val="15"/>
    <w:link w:val="8"/>
    <w:semiHidden/>
    <w:qFormat/>
    <w:uiPriority w:val="99"/>
    <w:rPr>
      <w:sz w:val="18"/>
      <w:szCs w:val="18"/>
    </w:rPr>
  </w:style>
  <w:style w:type="character" w:customStyle="1" w:styleId="23">
    <w:name w:val="页眉 字符"/>
    <w:basedOn w:val="15"/>
    <w:link w:val="10"/>
    <w:qFormat/>
    <w:uiPriority w:val="99"/>
    <w:rPr>
      <w:sz w:val="18"/>
      <w:szCs w:val="18"/>
    </w:rPr>
  </w:style>
  <w:style w:type="character" w:customStyle="1" w:styleId="24">
    <w:name w:val="页脚 字符"/>
    <w:basedOn w:val="15"/>
    <w:link w:val="9"/>
    <w:qFormat/>
    <w:uiPriority w:val="99"/>
    <w:rPr>
      <w:sz w:val="18"/>
      <w:szCs w:val="18"/>
    </w:rPr>
  </w:style>
  <w:style w:type="character" w:customStyle="1" w:styleId="25">
    <w:name w:val="日期 字符"/>
    <w:basedOn w:val="15"/>
    <w:link w:val="7"/>
    <w:semiHidden/>
    <w:qFormat/>
    <w:uiPriority w:val="99"/>
  </w:style>
  <w:style w:type="paragraph" w:styleId="26">
    <w:name w:val="List Paragraph"/>
    <w:basedOn w:val="1"/>
    <w:qFormat/>
    <w:uiPriority w:val="34"/>
    <w:pPr>
      <w:ind w:firstLine="420" w:firstLineChars="200"/>
    </w:pPr>
  </w:style>
  <w:style w:type="paragraph" w:customStyle="1" w:styleId="27">
    <w:name w:val="附体"/>
    <w:basedOn w:val="1"/>
    <w:next w:val="1"/>
    <w:qFormat/>
    <w:uiPriority w:val="0"/>
    <w:pPr>
      <w:spacing w:before="-2147483648" w:beforeAutospacing="1" w:afterAutospacing="1"/>
      <w:jc w:val="left"/>
      <w:outlineLvl w:val="1"/>
    </w:pPr>
    <w:rPr>
      <w:rFonts w:ascii="黑体" w:hAnsi="黑体" w:eastAsia="仿宋_GB2312" w:cs="黑体"/>
      <w:b/>
      <w:bCs/>
      <w:color w:val="000000"/>
      <w:kern w:val="0"/>
      <w:szCs w:val="32"/>
      <w:highlight w:val="none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Users/liuweijia/Library/Containers/com.kingsoft.wpsoffice.mac/Data/C:\Users\jjlee\Library\Containers\com.kingsoft.wpsoffice.mac\Data\E:\Users\jjlee\Library\Containers\com.kingsoft.wpsoffice.mac\Data\D:\tmp\webword_549199290\D:\Users\yinglv\Library\Containers\com.kingsoft.wpsoffice.mac\Data\E:\&#24037;&#20316;&#36164;&#26009;&#20449;&#24687;\4.&#20844;&#21496;PPT&#12289;WORD&#27169;&#29256;\2021%20CDEE-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3149</Words>
  <Characters>3639</Characters>
  <Lines>86</Lines>
  <Paragraphs>24</Paragraphs>
  <TotalTime>0</TotalTime>
  <ScaleCrop>false</ScaleCrop>
  <LinksUpToDate>false</LinksUpToDate>
  <CharactersWithSpaces>3649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2022-07-23T05:27:00Z</dcterms:created>
  <dc:creator>cdcee-吴斯奇</dc:creator>
  <cp:lastModifiedBy>Wei佳</cp:lastModifiedBy>
  <dcterms:modified xsi:type="dcterms:W3CDTF">2025-11-26T15:09:03Z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240DD1D26CAFD07F78992669C15B5F5E_43</vt:lpwstr>
  </property>
  <property fmtid="{D5CDD505-2E9C-101B-9397-08002B2CF9AE}" pid="3" name="KSOProductBuildVer">
    <vt:lpwstr>2052-12.1.23540.23540</vt:lpwstr>
  </property>
  <property fmtid="{D5CDD505-2E9C-101B-9397-08002B2CF9AE}" pid="4" name="KSOTemplateDocerSaveRecord">
    <vt:lpwstr>eyJoZGlkIjoiZTQ4ODQwNThiYTg4YTBlNDhkZDRmNGNiNWM5NWE1YzAiLCJ1c2VySWQiOiIxNTEyNTQ2MTQ5In0=</vt:lpwstr>
  </property>
</Properties>
</file>