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29B0A">
      <w:pPr>
        <w:rPr>
          <w:highlight w:val="none"/>
        </w:rPr>
      </w:pPr>
    </w:p>
    <w:p w14:paraId="1D9E3CCF">
      <w:pPr>
        <w:rPr>
          <w:highlight w:val="none"/>
        </w:rPr>
      </w:pPr>
    </w:p>
    <w:p w14:paraId="10D64DE4">
      <w:pPr>
        <w:rPr>
          <w:highlight w:val="none"/>
        </w:rPr>
      </w:pPr>
    </w:p>
    <w:p w14:paraId="65DE5DCD">
      <w:pPr>
        <w:rPr>
          <w:highlight w:val="none"/>
        </w:rPr>
      </w:pPr>
    </w:p>
    <w:p w14:paraId="2745F094">
      <w:pPr>
        <w:jc w:val="center"/>
        <w:rPr>
          <w:highlight w:val="none"/>
        </w:rPr>
      </w:pPr>
      <w:r>
        <w:rPr>
          <w:rFonts w:hint="eastAsia"/>
          <w:highlight w:val="none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941070</wp:posOffset>
            </wp:positionH>
            <wp:positionV relativeFrom="paragraph">
              <wp:posOffset>-1761490</wp:posOffset>
            </wp:positionV>
            <wp:extent cx="3722370" cy="2064385"/>
            <wp:effectExtent l="0" t="0" r="11430" b="12065"/>
            <wp:wrapNone/>
            <wp:docPr id="3" name="图片 2" descr="成都文交所_logo_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成都文交所_logo_Z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4570" cy="2065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E9966">
      <w:pPr>
        <w:jc w:val="center"/>
        <w:rPr>
          <w:highlight w:val="none"/>
        </w:rPr>
      </w:pPr>
    </w:p>
    <w:p w14:paraId="45D9C75B">
      <w:pPr>
        <w:jc w:val="center"/>
        <w:rPr>
          <w:highlight w:val="none"/>
        </w:rPr>
      </w:pPr>
    </w:p>
    <w:p w14:paraId="124FA44A">
      <w:pPr>
        <w:jc w:val="center"/>
        <w:rPr>
          <w:highlight w:val="none"/>
        </w:rPr>
      </w:pPr>
    </w:p>
    <w:p w14:paraId="6B9476A2">
      <w:pPr>
        <w:jc w:val="both"/>
        <w:rPr>
          <w:rFonts w:ascii="Times New Roman" w:hAnsi="Times New Roman" w:eastAsia="方正大标宋简体"/>
          <w:b/>
          <w:bCs/>
          <w:color w:val="404040" w:themeColor="text1" w:themeTint="BF"/>
          <w:sz w:val="44"/>
          <w:szCs w:val="44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58968AFE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  <w:lang w:val="en-US" w:eastAsia="zh-CN"/>
        </w:rPr>
      </w:pPr>
    </w:p>
    <w:p w14:paraId="3F2B92B1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404040" w:themeColor="text1" w:themeTint="BF"/>
          <w:sz w:val="44"/>
          <w:szCs w:val="44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404040" w:themeColor="text1" w:themeTint="BF"/>
          <w:sz w:val="48"/>
          <w:szCs w:val="48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${asset_name}</w:t>
      </w:r>
      <w:r>
        <w:rPr>
          <w:rFonts w:hint="eastAsia" w:asciiTheme="majorEastAsia" w:hAnsiTheme="majorEastAsia" w:eastAsiaTheme="majorEastAsia" w:cstheme="majorEastAsia"/>
          <w:b/>
          <w:bCs/>
          <w:color w:val="404040" w:themeColor="text1" w:themeTint="BF"/>
          <w:sz w:val="48"/>
          <w:szCs w:val="48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非遗 IP 知识产权价值评估报告</w:t>
      </w:r>
    </w:p>
    <w:p w14:paraId="5BDBAEA0">
      <w:pPr>
        <w:jc w:val="center"/>
        <w:rPr>
          <w:rFonts w:hint="eastAsia" w:ascii="Times New Roman" w:hAnsi="Times New Roman" w:eastAsia="方正小标宋简体"/>
          <w:b/>
          <w:bCs/>
          <w:color w:val="404040" w:themeColor="text1" w:themeTint="BF"/>
          <w:sz w:val="48"/>
          <w:szCs w:val="48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3C8325D3">
      <w:pPr>
        <w:jc w:val="both"/>
        <w:rPr>
          <w:rFonts w:ascii="Times New Roman" w:hAnsi="Times New Roman" w:eastAsia="方正大标宋简体"/>
          <w:b/>
          <w:bCs/>
          <w:color w:val="404040" w:themeColor="text1" w:themeTint="BF"/>
          <w:sz w:val="44"/>
          <w:szCs w:val="44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4B788DA9">
      <w:pPr>
        <w:jc w:val="both"/>
        <w:rPr>
          <w:rFonts w:ascii="Times New Roman" w:hAnsi="Times New Roman" w:eastAsia="方正大标宋简体"/>
          <w:b/>
          <w:bCs/>
          <w:color w:val="404040" w:themeColor="text1" w:themeTint="BF"/>
          <w:sz w:val="44"/>
          <w:szCs w:val="44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bookmarkStart w:id="0" w:name="_GoBack"/>
      <w:bookmarkEnd w:id="0"/>
    </w:p>
    <w:p w14:paraId="100311B2">
      <w:pPr>
        <w:jc w:val="center"/>
        <w:rPr>
          <w:rFonts w:hint="default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-972185</wp:posOffset>
                </wp:positionH>
                <wp:positionV relativeFrom="paragraph">
                  <wp:posOffset>248285</wp:posOffset>
                </wp:positionV>
                <wp:extent cx="7560310" cy="3599815"/>
                <wp:effectExtent l="0" t="0" r="2540" b="635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359981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54AC49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152000" tIns="0" rIns="11520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76.55pt;margin-top:19.55pt;height:283.45pt;width:595.3pt;z-index:-251656192;mso-width-relative:page;mso-height-relative:page;" filled="t" stroked="f" coordsize="21600,21600" o:gfxdata="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AAAAAAAAAAAAAAAAAAAAAAAAAA&#10;AAAAAAAAAAAAAADQCQAAU01USgAAAAAQAMA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BJ0AAAAAUmdo&#10;dGxvbmcAAAmw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Q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R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S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T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U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V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W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X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Q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R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S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T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U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V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W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X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//Q9U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//9H1R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L1R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P1R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T1R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X1RgS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b1Ril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v/9f1Ril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D1Ril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v/9H1PgS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L1&#10;PgS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1PgS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1PgS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X1PgZO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/9b1NgZO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/9f1LgZO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D1LgZO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H1LgZ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/9L1JgZO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/9P1JgZ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T1JgZ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X1JgZ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b1JkWb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X9SZFm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PUmRZ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H1&#10;HkWx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S9R5Ft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//0/UeRb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//9T1FkW1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//V9Q5Ft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//1vUORb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//9f1DkW5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v//Q9Q5F&#10;u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//9P1BkW5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v//U9QZBu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//1fT+Rb3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//9b0/kG9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//9H07kG9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//S9O5B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//0/Tu&#10;Qch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T07kHI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//V9OZByH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/1vTmQch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odil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vQ+YztHYpdirsVdirsVdirsVdirsVdirsVdirsVdirsVdirsUOxS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4BuABH/8VdirsVdirsVdirsVdirsVdirsVdirsVdirsVdirsVd&#10;irsVdirsVdirsVdirsVdirsVdirsVdirsVdirsVdirsVdirsVdirsVdirsVdirsVdirsVdirsVdi&#10;rsVdirsVdirsVdirsVdirsVdirsVdirsVdirsVdirsVdirsVdirsVdirsVdirsVdirsVdirsVdir&#10;sVdirsVdirsVdirsVdirsVdirsVdirsVdirsVdirsVdirsVf/9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">
                <v:fill type="frame" on="t" focussize="0,0" recolor="t" rotate="t" r:id="rId9"/>
                <v:stroke on="f"/>
                <v:imagedata o:title=""/>
                <o:lock v:ext="edit" aspectratio="f"/>
                <v:textbox inset="32mm,0mm,32mm,0mm">
                  <w:txbxContent>
                    <w:p w14:paraId="54AC49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报告编号：ICH-IPVS-RPT-${yyyymmdd}</w:t>
      </w:r>
    </w:p>
    <w:p w14:paraId="3757530D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非遗IP名称：${asset_name}</w:t>
      </w:r>
    </w:p>
    <w:p w14:paraId="65A34B4A">
      <w:pPr>
        <w:jc w:val="center"/>
        <w:rPr>
          <w:rFonts w:hint="default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受评人/单位：成都文化产权交易所</w:t>
      </w:r>
    </w:p>
    <w:p w14:paraId="060D56A3">
      <w:pPr>
        <w:jc w:val="center"/>
        <w:rPr>
          <w:rFonts w:hint="eastAsia" w:ascii="Times New Roman" w:hAnsi="Times New Roman" w:eastAsia="方正大标宋简体"/>
          <w:b/>
          <w:bCs/>
          <w:color w:val="404040" w:themeColor="text1" w:themeTint="BF"/>
          <w:sz w:val="32"/>
          <w:szCs w:val="32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评估日期：${yyyy}年${mm}月${dd}日</w:t>
      </w:r>
    </w:p>
    <w:p w14:paraId="60B71252">
      <w:pPr>
        <w:jc w:val="center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highlight w:val="none"/>
        </w:rPr>
        <w:br w:type="page"/>
      </w:r>
    </w:p>
    <w:p w14:paraId="54E8B394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评估总结摘要</w:t>
      </w:r>
    </w:p>
    <w:tbl>
      <w:tblPr>
        <w:tblStyle w:val="1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8"/>
        <w:gridCol w:w="2978"/>
        <w:gridCol w:w="2978"/>
      </w:tblGrid>
      <w:tr w14:paraId="68D778CE">
        <w:trPr>
          <w:tblHeader/>
        </w:trPr>
        <w:tc>
          <w:tcPr>
            <w:tcW w:w="1666" w:type="pct"/>
            <w:tcBorders>
              <w:top w:val="nil"/>
              <w:left w:val="nil"/>
              <w:bottom w:val="single" w:color="F0F0F0" w:sz="6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24DE744E">
            <w:pPr>
              <w:bidi w:val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指标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F0F0F0" w:sz="6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57CF7E4">
            <w:pPr>
              <w:bidi w:val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数值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F0F0F0" w:sz="6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2EA4F645">
            <w:pPr>
              <w:bidi w:val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等级</w:t>
            </w:r>
          </w:p>
        </w:tc>
      </w:tr>
      <w:tr w14:paraId="18EAEAD2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A597D31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系统估值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42AD3056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${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fin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al_value_ab}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万元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45E08F3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待定</w:t>
            </w:r>
          </w:p>
        </w:tc>
      </w:tr>
      <w:tr w14:paraId="79C7C805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AD153B5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-经济价值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3EFC8FC9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待定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294ED42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待定</w:t>
            </w:r>
          </w:p>
        </w:tc>
      </w:tr>
      <w:tr w14:paraId="3746C24C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0504500C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-文化价值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3028B550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待定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41DBE70D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待定</w:t>
            </w:r>
          </w:p>
        </w:tc>
      </w:tr>
      <w:tr w14:paraId="30A5580E">
        <w:tc>
          <w:tcPr>
            <w:tcW w:w="1666" w:type="pct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86B1FAC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-风险调整系数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5719C5CA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待定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F0F0F0" w:sz="2" w:space="0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6CC7778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待定</w:t>
            </w:r>
          </w:p>
        </w:tc>
      </w:tr>
      <w:tr w14:paraId="2E64E5B7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37F5E97E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市场估值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0693B8C7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${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market_price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万元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79727FF9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-</w:t>
            </w:r>
          </w:p>
        </w:tc>
      </w:tr>
      <w:tr w14:paraId="07CFA16B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063ADFD2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动态质押率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4D3BF046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${dpr}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%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69569700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-</w:t>
            </w:r>
          </w:p>
        </w:tc>
      </w:tr>
      <w:tr w14:paraId="61723923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2E6E1056">
            <w:pPr>
              <w:bidi w:val="0"/>
              <w:rPr>
                <w:rFonts w:hint="eastAsia" w:ascii="仿宋_GB2312" w:hAnsi="仿宋_GB2312" w:eastAsia="仿宋_GB2312" w:cs="仿宋_GB2312"/>
                <w:b/>
                <w:bCs/>
                <w:color w:val="FF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lang w:val="en-US" w:eastAsia="zh-CN"/>
              </w:rPr>
              <w:t>最终估值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3050EB1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(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${b1}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×0.7+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${b2}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×0.3)×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${b3}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×0.7+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${c}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×0.3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bottom w:w="75" w:type="dxa"/>
              <w:right w:w="90" w:type="dxa"/>
            </w:tcMar>
            <w:vAlign w:val="center"/>
          </w:tcPr>
          <w:p w14:paraId="18770F75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</w:tbl>
    <w:p w14:paraId="4157F7A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37593F79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受评估单位/人简介</w:t>
      </w:r>
    </w:p>
    <w:p w14:paraId="340F377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基本情况</w:t>
      </w:r>
    </w:p>
    <w:p w14:paraId="07DCBFC8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>名称/姓名：</w:t>
      </w:r>
      <w:r>
        <w:rPr>
          <w:rFonts w:hint="eastAsia" w:ascii="仿宋_GB2312" w:hAnsi="仿宋_GB2312" w:eastAsia="仿宋_GB2312" w:cs="仿宋_GB2312"/>
          <w:lang w:val="en-US" w:eastAsia="zh-CN"/>
        </w:rPr>
        <w:t>${asset_name}</w:t>
      </w:r>
    </w:p>
    <w:p w14:paraId="7ED4E85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统一社会信用代码/身份证号：</w:t>
      </w:r>
      <w:r>
        <w:rPr>
          <w:rFonts w:hint="default" w:ascii="仿宋_GB2312" w:hAnsi="仿宋_GB2312" w:eastAsia="仿宋_GB2312" w:cs="仿宋_GB2312"/>
          <w:lang w:val="en-US" w:eastAsia="zh-CN"/>
        </w:rPr>
        <w:t>${credit_code_or_id}</w:t>
      </w:r>
    </w:p>
    <w:p w14:paraId="0F0D969B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业务/传承介绍</w:t>
      </w:r>
    </w:p>
    <w:p w14:paraId="3AF34ABB">
      <w:pPr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default" w:ascii="仿宋_GB2312" w:hAnsi="仿宋_GB2312" w:eastAsia="仿宋_GB2312" w:cs="仿宋_GB2312"/>
          <w:lang w:val="en-US" w:eastAsia="zh-CN"/>
        </w:rPr>
        <w:t>${biz_intro}</w:t>
      </w:r>
    </w:p>
    <w:p w14:paraId="55EA0A3B">
      <w:pPr>
        <w:rPr>
          <w:rFonts w:hint="eastAsia"/>
          <w:lang w:val="en-US" w:eastAsia="zh-CN"/>
        </w:rPr>
      </w:pPr>
    </w:p>
    <w:p w14:paraId="71908C4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评估数据详情</w:t>
      </w:r>
    </w:p>
    <w:p w14:paraId="4DA8D89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输入数据集</w:t>
      </w:r>
    </w:p>
    <w:p w14:paraId="328FD5A7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基础信息：</w:t>
      </w:r>
    </w:p>
    <w:p w14:paraId="745DA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-资产名称：</w:t>
      </w:r>
      <w:r>
        <w:rPr>
          <w:rFonts w:hint="default" w:ascii="仿宋_GB2312" w:hAnsi="仿宋_GB2312" w:eastAsia="仿宋_GB2312" w:cs="仿宋_GB2312"/>
          <w:lang w:val="en-US" w:eastAsia="zh-CN"/>
        </w:rPr>
        <w:t>${asset_name}</w:t>
      </w:r>
    </w:p>
    <w:p w14:paraId="144E7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-所属机构：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</w:t>
      </w:r>
      <w:r>
        <w:rPr>
          <w:rFonts w:hint="default" w:ascii="仿宋_GB2312" w:hAnsi="仿宋_GB2312" w:eastAsia="仿宋_GB2312" w:cs="仿宋_GB2312"/>
          <w:lang w:val="en-US" w:eastAsia="zh-CN"/>
        </w:rPr>
        <w:t>{institution}</w:t>
      </w:r>
    </w:p>
    <w:p w14:paraId="5FCDD8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-所属行业：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${industry}</w:t>
      </w:r>
    </w:p>
    <w:p w14:paraId="27EF44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734CE70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财务数据：</w:t>
      </w:r>
    </w:p>
    <w:p w14:paraId="6B0F2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-近3年收益：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${three_year_income}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3972AF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-近12个月营收：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${annual_revenue}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21BE99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-研发投入：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${rd_investment}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7AE3C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7ED57B3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非遗属性：</w:t>
      </w:r>
    </w:p>
    <w:p w14:paraId="071CF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-非遗等级：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${heritage_level}</w:t>
      </w:r>
    </w:p>
    <w:p w14:paraId="72827C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-传承人年龄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及数量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</w:p>
    <w:p w14:paraId="0D304A34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50岁及以下：</w:t>
      </w:r>
      <w:r>
        <w:rPr>
          <w:rFonts w:hint="default" w:ascii="仿宋_GB2312" w:hAnsi="仿宋_GB2312" w:eastAsia="仿宋_GB2312" w:cs="仿宋_GB2312"/>
          <w:lang w:val="en-US" w:eastAsia="zh-CN"/>
        </w:rPr>
        <w:t>${inheritor_age_count[0]}</w:t>
      </w:r>
    </w:p>
    <w:p w14:paraId="65557BCB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50-70岁：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${inheritor_age_count[1]}</w:t>
      </w:r>
    </w:p>
    <w:p w14:paraId="7CEBF873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70岁以上：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${inheritor_age_count[2]}</w:t>
      </w:r>
    </w:p>
    <w:p w14:paraId="5BA054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-历史证据：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${historical_evidence}</w:t>
      </w:r>
    </w:p>
    <w:p w14:paraId="10A28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-教学传播：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${offline_activities}</w:t>
      </w:r>
    </w:p>
    <w:p w14:paraId="5647D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75AA4A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市场表现：</w:t>
      </w:r>
    </w:p>
    <w:p w14:paraId="186E09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-社交媒体账号：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${platform_accounts}</w:t>
      </w:r>
    </w:p>
    <w:p w14:paraId="3D6909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-商品价格波动：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${price_fluctuation[0]-price_fluctuation[1]}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元</w:t>
      </w:r>
    </w:p>
    <w:p w14:paraId="0B1C3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-月交易额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范围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${monthly_transaction}</w:t>
      </w:r>
    </w:p>
    <w:p w14:paraId="240932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-发行量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${circulation}</w:t>
      </w:r>
    </w:p>
    <w:p w14:paraId="544E7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1DD8868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评估参数</w:t>
      </w:r>
    </w:p>
    <w:p w14:paraId="401F2B20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经济价值体系：</w:t>
      </w:r>
    </w:p>
    <w:p w14:paraId="64FEAE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-基础价值：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${b11}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万元</w:t>
      </w:r>
    </w:p>
    <w:p w14:paraId="36AE41F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财务价值：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${f}</w:t>
      </w:r>
    </w:p>
    <w:p w14:paraId="74E11A5D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法律强度：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${l}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分</w:t>
      </w:r>
    </w:p>
    <w:p w14:paraId="4619B21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发展潜力：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${d}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分</w:t>
      </w:r>
    </w:p>
    <w:p w14:paraId="35056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-流量因子：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${b12}</w:t>
      </w:r>
    </w:p>
    <w:p w14:paraId="6EFA8EAB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搜索指数比：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${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[1.055]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}</w:t>
      </w:r>
    </w:p>
    <w:p w14:paraId="005E9FDE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社交媒体传播度：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${s3}</w:t>
      </w:r>
    </w:p>
    <w:p w14:paraId="04BD5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-政策乘数：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${b13}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（契合度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${score}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分）</w:t>
      </w:r>
    </w:p>
    <w:p w14:paraId="3A882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5A3D174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文化价值体系：</w:t>
      </w:r>
    </w:p>
    <w:p w14:paraId="2EE1C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-活态传承系数：${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b21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</w:p>
    <w:p w14:paraId="4DF1F02F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传承人等级：${[1.0]}（国家级）</w:t>
      </w:r>
    </w:p>
    <w:p w14:paraId="0C917DF5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教学频次：${[7.28]}（线下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${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[12]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次）</w:t>
      </w:r>
    </w:p>
    <w:p w14:paraId="3FF0CE42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跨界合作：${[0.3]}（品牌联名）</w:t>
      </w:r>
    </w:p>
    <w:p w14:paraId="1C4EC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-纹样基因熵值：${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b22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}分</w:t>
      </w:r>
    </w:p>
    <w:p w14:paraId="7D77AF80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结构复杂度：${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sc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}（轮廓${[8]}个）</w:t>
      </w:r>
    </w:p>
    <w:p w14:paraId="311E4C9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信息熵：${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h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  <w:t>}分</w:t>
      </w:r>
    </w:p>
    <w:p w14:paraId="46B56855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历史传承度：${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hi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</w:p>
    <w:p w14:paraId="089F9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7369D14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风险体系：</w:t>
      </w:r>
    </w:p>
    <w:p w14:paraId="3C9087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-市场风险：${[8]}分（波动率${[18%]}）</w:t>
      </w:r>
    </w:p>
    <w:p w14:paraId="00C09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-法律风险：${[10]}分（无侵权）</w:t>
      </w:r>
    </w:p>
    <w:p w14:paraId="41E96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-传承风险：${[6]}分（高龄传承人占比）</w:t>
      </w:r>
    </w:p>
    <w:p w14:paraId="60876F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73527560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市场验证体系：</w:t>
      </w:r>
    </w:p>
    <w:p w14:paraId="06FCF8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-市场竞价：${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}万元</w:t>
      </w:r>
    </w:p>
    <w:p w14:paraId="389F2B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-热度系数：${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}（浏览热度${[中]}）</w:t>
      </w:r>
    </w:p>
    <w:p w14:paraId="718341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-稀缺乘数：${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}（发行量${[2000]}份）</w:t>
      </w:r>
    </w:p>
    <w:p w14:paraId="483C2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-时效衰减：${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c4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}（近一月${[0.7]}）</w:t>
      </w:r>
    </w:p>
    <w:p w14:paraId="075594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090EC3C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评估结果</w:t>
      </w:r>
    </w:p>
    <w:p w14:paraId="5A2DA219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经济价值：</w:t>
      </w:r>
    </w:p>
    <w:p w14:paraId="418BA1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-基础价值：${[2200]}万元-${[极强]}</w:t>
      </w:r>
    </w:p>
    <w:p w14:paraId="0FD797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-流量因子：${[0.8]}-${[优秀]}</w:t>
      </w:r>
    </w:p>
    <w:p w14:paraId="21208C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-政策系数：${[‘数值’]}-${[‘等级’]}</w:t>
      </w:r>
    </w:p>
    <w:p w14:paraId="7F080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CFAF7DA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文化价值：</w:t>
      </w:r>
    </w:p>
    <w:p w14:paraId="56B9D6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-传承系数：${[‘数值’]}-${[‘等级’]}</w:t>
      </w:r>
    </w:p>
    <w:p w14:paraId="4699FF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-纹样熵值：${[‘数值’]}-${[‘等级’]}</w:t>
      </w:r>
    </w:p>
    <w:p w14:paraId="29315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55ED422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风险指数：${[‘数值’]}-${[‘等级’]}</w:t>
      </w:r>
    </w:p>
    <w:p w14:paraId="31443E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84BF771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市场估值：${[]}</w:t>
      </w:r>
    </w:p>
    <w:p w14:paraId="18FA0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A223465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动态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质押率：${[]}</w:t>
      </w:r>
    </w:p>
    <w:p w14:paraId="37707F1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B0DAE77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评估依据</w:t>
      </w:r>
    </w:p>
    <w:p w14:paraId="741E0CF1">
      <w:pPr>
        <w:pStyle w:val="4"/>
        <w:numPr>
          <w:ilvl w:val="0"/>
          <w:numId w:val="8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法律法规依据</w:t>
      </w:r>
    </w:p>
    <w:p w14:paraId="141DD59C"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《中华人民共和国非物质文化遗产法》（2011年2月25日第十一届全国人民代表大会常务委员会第十九次会议通过）</w:t>
      </w:r>
    </w:p>
    <w:p w14:paraId="535C7EE5"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《中华人民共和国著作权法》（2020年11月11日第十三届全国人民代表大会常务委员会第二十三次会议修订）</w:t>
      </w:r>
    </w:p>
    <w:p w14:paraId="40974FB0"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《中华人民共和国资产评估法》（2016年7月2日第十二届全国人民代表大会常务委员会第二十一次会议通过）</w:t>
      </w:r>
    </w:p>
    <w:p w14:paraId="11B745C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准则依据</w:t>
      </w:r>
    </w:p>
    <w:p w14:paraId="78EFBE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《非遗IP知识产权价值评估规范》（T/CDAS XXX-2025）</w:t>
      </w:r>
    </w:p>
    <w:p w14:paraId="1034D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中国资产评估协会《知识产权资产评估指南》（中评协〔2017〕44号）</w:t>
      </w:r>
    </w:p>
    <w:p w14:paraId="50648C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中国资产评估协会《资产评估执业准则——无形资产》（中评协〔2017〕37号）</w:t>
      </w:r>
    </w:p>
    <w:p w14:paraId="5270F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ISO/TC 307 Blockchain and distributed ledger technologies国际标准</w:t>
      </w:r>
    </w:p>
    <w:p w14:paraId="3756318A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权属依据</w:t>
      </w:r>
    </w:p>
    <w:p w14:paraId="66695D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传承人认定证书及授权文件</w:t>
      </w:r>
    </w:p>
    <w:p w14:paraId="61599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非遗项目登记证书及认定文件</w:t>
      </w:r>
    </w:p>
    <w:p w14:paraId="3858DC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非遗资产所用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专利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证书</w:t>
      </w:r>
    </w:p>
    <w:p w14:paraId="6E62F0B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取价依据</w:t>
      </w:r>
    </w:p>
    <w:p w14:paraId="33C41C05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近三年财务报表及审计报告</w:t>
      </w:r>
    </w:p>
    <w:p w14:paraId="57B8495C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市场交易数据及可比案例</w:t>
      </w:r>
    </w:p>
    <w:p w14:paraId="790CA9BA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行业统计数据及研究报告</w:t>
      </w:r>
    </w:p>
    <w:p w14:paraId="523C7C36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政策文件及专项资金支持证明</w:t>
      </w:r>
    </w:p>
    <w:p w14:paraId="7BB7E43C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社交媒体平台数据统计</w:t>
      </w:r>
    </w:p>
    <w:p w14:paraId="7E37F6F6"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专业数据库及API接口数据</w:t>
      </w:r>
    </w:p>
    <w:p w14:paraId="2CE5A3F9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评估方法</w:t>
      </w:r>
    </w:p>
    <w:p w14:paraId="22355E09">
      <w:pPr>
        <w:pStyle w:val="4"/>
        <w:numPr>
          <w:ilvl w:val="0"/>
          <w:numId w:val="1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方法选择</w:t>
      </w:r>
    </w:p>
    <w:p w14:paraId="3B54F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本次评估采用双轨定价评估模型，具体包括：</w:t>
      </w:r>
    </w:p>
    <w:p w14:paraId="662265A3">
      <w:pPr>
        <w:keepNext w:val="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基础评估模型：基于经济价值、文化价值与风险调整系数的算法模型</w:t>
      </w:r>
    </w:p>
    <w:p w14:paraId="599027D2">
      <w:pPr>
        <w:keepNext w:val="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市场竞价评估模型：基于市场交易数据的验证模型</w:t>
      </w:r>
    </w:p>
    <w:p w14:paraId="54DEA9BD">
      <w:pPr>
        <w:pStyle w:val="4"/>
        <w:numPr>
          <w:ilvl w:val="0"/>
          <w:numId w:val="1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具体方法</w:t>
      </w:r>
    </w:p>
    <w:p w14:paraId="18A94269">
      <w:pPr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收益法应用：采用多期超额收益法，预测非遗IP未来收益能力</w:t>
      </w:r>
    </w:p>
    <w:p w14:paraId="07C924AB">
      <w:pPr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市场法调整：通过可比案例进行市场验证和校准</w:t>
      </w:r>
    </w:p>
    <w:p w14:paraId="7DC59F6E">
      <w:pPr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成本法参考：考虑非遗项目的保护和发展成本</w:t>
      </w:r>
    </w:p>
    <w:p w14:paraId="317B7A45">
      <w:pPr>
        <w:pStyle w:val="4"/>
        <w:numPr>
          <w:ilvl w:val="0"/>
          <w:numId w:val="1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技术路线</w:t>
      </w:r>
    </w:p>
    <w:p w14:paraId="5F34F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最终估值=(基础模型估值×0.7+市场估值×0.3)×风险调整系数</w:t>
      </w:r>
    </w:p>
    <w:p w14:paraId="2AFFC5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其中基础模型估值按下列公式计算：</w:t>
      </w:r>
    </w:p>
    <w:p w14:paraId="685984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基础模型估值=(经济价值×0.7+文化价值×0.3)</w:t>
      </w:r>
    </w:p>
    <w:p w14:paraId="330228EB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评估程序实施过程</w:t>
      </w:r>
    </w:p>
    <w:p w14:paraId="159C5A7E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评估准备阶段（1-2个工作日）</w:t>
      </w:r>
    </w:p>
    <w:p w14:paraId="44FEC2F8"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与用户确认评估目的、基准日、范围等基本事项</w:t>
      </w:r>
    </w:p>
    <w:p w14:paraId="597D9B61"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收集并验证评估所需的基础资料和权属证明</w:t>
      </w:r>
    </w:p>
    <w:p w14:paraId="6DDA436D"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制定评估工作计划和实施方案</w:t>
      </w:r>
    </w:p>
    <w:p w14:paraId="536A6108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评估数据采集阶段（2-3个工作日）</w:t>
      </w:r>
    </w:p>
    <w:p w14:paraId="47992097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财务数据采集：通过用户填写数据获取近三年财务数据</w:t>
      </w:r>
    </w:p>
    <w:p w14:paraId="6A41E760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市场数据采集：从文化产权交易所、拍卖平台获取交易数据</w:t>
      </w:r>
    </w:p>
    <w:p w14:paraId="7A27C234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网络数据采集：采集社交媒体传播数据、搜索指数等</w:t>
      </w:r>
    </w:p>
    <w:p w14:paraId="6A160DD4"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文化数据采集：收集传承人信息、教学传播记录等</w:t>
      </w:r>
    </w:p>
    <w:p w14:paraId="5C050E31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数据分析阶段（1个工作日）</w:t>
      </w:r>
    </w:p>
    <w:p w14:paraId="22900E5C"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数据清洗和标准化处理</w:t>
      </w:r>
    </w:p>
    <w:p w14:paraId="67E7EC10"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运用评估模型进行计算和分析</w:t>
      </w:r>
    </w:p>
    <w:p w14:paraId="157C8574"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进行敏感性分析和误差检验</w:t>
      </w:r>
    </w:p>
    <w:p w14:paraId="3EF54A70">
      <w:pPr>
        <w:pStyle w:val="4"/>
        <w:numPr>
          <w:ilvl w:val="0"/>
          <w:numId w:val="1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报告编制阶段（7个工作日）</w:t>
      </w:r>
    </w:p>
    <w:p w14:paraId="77E2175F"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编制初步评估报告</w:t>
      </w:r>
    </w:p>
    <w:p w14:paraId="39A8E653"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内部审核和质量控制</w:t>
      </w:r>
    </w:p>
    <w:p w14:paraId="057A891A"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与用户沟通确认最终报告</w:t>
      </w:r>
    </w:p>
    <w:p w14:paraId="483021C8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评估假设</w:t>
      </w:r>
    </w:p>
    <w:p w14:paraId="44BBD91B">
      <w:pPr>
        <w:pStyle w:val="4"/>
        <w:numPr>
          <w:ilvl w:val="0"/>
          <w:numId w:val="19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基本假设</w:t>
      </w:r>
    </w:p>
    <w:p w14:paraId="31F88AD6">
      <w:pPr>
        <w:keepNext w:val="0"/>
        <w:keepLines w:val="0"/>
        <w:pageBreakBefore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持续使用假设：假设非遗IP按现有模式持续使用和发展</w:t>
      </w:r>
    </w:p>
    <w:p w14:paraId="4960A7C7">
      <w:pPr>
        <w:keepNext w:val="0"/>
        <w:keepLines w:val="0"/>
        <w:pageBreakBefore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公开市场假设：假设在公开市场条件下进行公平交易</w:t>
      </w:r>
    </w:p>
    <w:p w14:paraId="75B77BC7">
      <w:pPr>
        <w:keepNext w:val="0"/>
        <w:keepLines w:val="0"/>
        <w:pageBreakBefore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宏观环境稳定假设：假设国家相关政策和经济环境无重大变化</w:t>
      </w:r>
    </w:p>
    <w:p w14:paraId="0F86617B">
      <w:pPr>
        <w:pStyle w:val="4"/>
        <w:numPr>
          <w:ilvl w:val="0"/>
          <w:numId w:val="19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特殊假设</w:t>
      </w:r>
    </w:p>
    <w:p w14:paraId="558C6E71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假设所提供的所有资料真实、合法、完整</w:t>
      </w:r>
    </w:p>
    <w:p w14:paraId="2B18FA21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假设非遗项目传承和发展符合相关政策要求</w:t>
      </w:r>
    </w:p>
    <w:p w14:paraId="0EE3B391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假设市场供需关系保持相对稳定</w:t>
      </w:r>
    </w:p>
    <w:p w14:paraId="7850EB4B"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假设无重大不可抗力因素影响</w:t>
      </w:r>
    </w:p>
    <w:p w14:paraId="21B81A02">
      <w:pPr>
        <w:pStyle w:val="4"/>
        <w:numPr>
          <w:ilvl w:val="0"/>
          <w:numId w:val="19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限制性假设</w:t>
      </w:r>
    </w:p>
    <w:p w14:paraId="2EBD2B17"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评估结果基于评估基准日的市场条件得出</w:t>
      </w:r>
    </w:p>
    <w:p w14:paraId="7C72BB03"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评估价值不代表未来实际交易价格</w:t>
      </w:r>
    </w:p>
    <w:p w14:paraId="4BBEA073"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420" w:leftChars="0" w:hanging="42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评估机构不承担资产权属的法律责任</w:t>
      </w:r>
    </w:p>
    <w:p w14:paraId="413BDB69">
      <w:pPr>
        <w:pStyle w:val="3"/>
        <w:bidi w:val="0"/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>评估解析与金融化建议</w:t>
      </w:r>
      <w:r>
        <w:rPr>
          <w:rFonts w:hint="eastAsia"/>
          <w:color w:val="FF0000"/>
          <w:lang w:val="en-US" w:eastAsia="zh-CN"/>
        </w:rPr>
        <w:t>（AI协助生成）</w:t>
      </w:r>
    </w:p>
    <w:p w14:paraId="3052E57C">
      <w:pPr>
        <w:pStyle w:val="4"/>
        <w:numPr>
          <w:ilvl w:val="0"/>
          <w:numId w:val="2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价值驱动因素分析</w:t>
      </w:r>
    </w:p>
    <w:p w14:paraId="196F1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-核心优势：</w:t>
      </w:r>
    </w:p>
    <w:p w14:paraId="71399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[例：政策乘数1.8（极强）]：受益于国家级文化数字化战略，符合《国家文化数字化战略清单》第X条，建议申请专项补助。</w:t>
      </w:r>
    </w:p>
    <w:p w14:paraId="06AD5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[例：活态传承系数0.92（极强）]：国家级传承人主导+年度线下活动24次，形成可持续传承生态，可纳入ESG投资标的。</w:t>
      </w:r>
    </w:p>
    <w:p w14:paraId="0C39F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1035C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-关键短板：</w:t>
      </w:r>
    </w:p>
    <w:p w14:paraId="7195C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[例：流量因子-0.3（低）]：社交媒体转化率仅0.1%（行业均值5%），需优化抖音/B站内容运营策略。</w:t>
      </w:r>
    </w:p>
    <w:p w14:paraId="1B733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[例：传承风险评分2分（低）]：70岁以上传承人占比60%，建议建立紧急数字化存证机制。</w:t>
      </w:r>
    </w:p>
    <w:p w14:paraId="5B9EB9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0AE31148">
      <w:pPr>
        <w:pStyle w:val="4"/>
        <w:numPr>
          <w:ilvl w:val="0"/>
          <w:numId w:val="2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金融机构风控建议</w:t>
      </w:r>
    </w:p>
    <w:p w14:paraId="3A1B5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-质押融资方案：</w:t>
      </w:r>
    </w:p>
    <w:p w14:paraId="0241C8C1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建议质押额度：[最终估值×DPR]万元（当前质押率[DPR]%）</w:t>
      </w:r>
    </w:p>
    <w:p w14:paraId="12FD9AE3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流动性增强建议：[接入阿里拍卖平台提升交易频次（月交易额&gt;500万可提升质押率+15%）]</w:t>
      </w:r>
    </w:p>
    <w:p w14:paraId="305741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-风险对冲工具：</w:t>
      </w:r>
    </w:p>
    <w:p w14:paraId="123AA731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市场风险：购买搜索指数保险（覆盖单日下跌&gt;40%的损失）</w:t>
      </w:r>
    </w:p>
    <w:p w14:paraId="3DEAFB19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法律风险：追加区块链存证（可提升法律强度分+2分）</w:t>
      </w:r>
    </w:p>
    <w:p w14:paraId="301D04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61BF244">
      <w:pPr>
        <w:pStyle w:val="4"/>
        <w:numPr>
          <w:ilvl w:val="0"/>
          <w:numId w:val="2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价值提升路径</w:t>
      </w:r>
    </w:p>
    <w:p w14:paraId="39093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-短期（3-6个月）：</w:t>
      </w:r>
    </w:p>
    <w:p w14:paraId="66A5231B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申请省级非遗资助（政策乘数+0.03，估值提升约[测算值]万元）</w:t>
      </w:r>
    </w:p>
    <w:p w14:paraId="387232D9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开发NFT数字藏品（稀缺性乘数可升至1.0，需投入[成本]万元）</w:t>
      </w:r>
    </w:p>
    <w:p w14:paraId="748ED9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-长期（1-2年）：</w:t>
      </w:r>
    </w:p>
    <w:p w14:paraId="63949293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培育市级传承人（教学频次需&gt;20次/年）</w:t>
      </w:r>
    </w:p>
    <w:p w14:paraId="75C738AA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hanging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参与ISO/TC307国际标准认证（提升跨境质押接受度）</w:t>
      </w:r>
    </w:p>
    <w:p w14:paraId="75AB1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125F80BA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评估总结</w:t>
      </w:r>
    </w:p>
    <w:p w14:paraId="0EAA2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本报告通过“数值可验证、风险可量化、价值可转化”的三重体系，全面评估了该非遗IP的价值。其核心优势在于高文化稀缺性与稳健的经济成长性，主要风险在于传承断层与转化效率。</w:t>
      </w:r>
    </w:p>
    <w:p w14:paraId="0AECE596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4678D769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特别事项说明</w:t>
      </w:r>
    </w:p>
    <w:p w14:paraId="5C25F645">
      <w:pPr>
        <w:pStyle w:val="4"/>
        <w:numPr>
          <w:ilvl w:val="0"/>
          <w:numId w:val="2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权属事项</w:t>
      </w:r>
    </w:p>
    <w:p w14:paraId="1444E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本报告对评估对象的权属资料进行了必要的查验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94A66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权属资料的真实性、合法性由资产持有方负责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07501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如发生权属纠纷，评估价值需重新评定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2D37462">
      <w:pPr>
        <w:pStyle w:val="4"/>
        <w:numPr>
          <w:ilvl w:val="0"/>
          <w:numId w:val="2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重大期后事项</w:t>
      </w:r>
    </w:p>
    <w:p w14:paraId="578DE1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评估基准日后至报告出具日期间无重大事项影响评估结果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7098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如发生重大期后事项，需对评估结果进行相应调整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7B1C509">
      <w:pPr>
        <w:pStyle w:val="4"/>
        <w:numPr>
          <w:ilvl w:val="0"/>
          <w:numId w:val="2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使用限制</w:t>
      </w:r>
    </w:p>
    <w:p w14:paraId="09655D69">
      <w:pPr>
        <w:numPr>
          <w:ilvl w:val="0"/>
          <w:numId w:val="0"/>
        </w:numPr>
        <w:bidi w:val="0"/>
        <w:ind w:leftChars="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/>
          <w:lang w:val="en-US" w:eastAsia="zh-CN"/>
        </w:rPr>
        <w:t>本报告仅用于评估目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的载明的用途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7D59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未征得评估机构同意，不得用于其他目的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A09F8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报告内容不得被摘抄、引用或披露于公开媒体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0C4C8D9">
      <w:pPr>
        <w:pStyle w:val="4"/>
        <w:numPr>
          <w:ilvl w:val="0"/>
          <w:numId w:val="24"/>
        </w:numPr>
        <w:bidi w:val="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其他事项</w:t>
      </w:r>
    </w:p>
    <w:p w14:paraId="2605D3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评估结果受所采用数据和参数的影响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02C7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互联网数据存在一定的时效性和波动性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2822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文化价值的量化存在一定的主观判断因素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0BB996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评估报告使用限制说明</w:t>
      </w:r>
    </w:p>
    <w:p w14:paraId="3C67BBEE">
      <w:pPr>
        <w:pStyle w:val="4"/>
        <w:numPr>
          <w:ilvl w:val="0"/>
          <w:numId w:val="2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使用范围限制</w:t>
      </w:r>
    </w:p>
    <w:p w14:paraId="00B8B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本报告仅供注册用户在本评估系统内使用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7F582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不得将报告用于法律诉讼、仲裁等司法程序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1D84CE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不得将报告作为资产价值的唯一依据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318A0FE">
      <w:pPr>
        <w:pStyle w:val="4"/>
        <w:numPr>
          <w:ilvl w:val="0"/>
          <w:numId w:val="2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时效性限制</w:t>
      </w:r>
    </w:p>
    <w:p w14:paraId="4C79B1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评估结果有效期为自评估基准日起12个月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0AD85E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超过有效期需重新进行评估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484D7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如市场环境发生重大变化，评估结果可能失效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7D078D16">
      <w:pPr>
        <w:pStyle w:val="4"/>
        <w:numPr>
          <w:ilvl w:val="0"/>
          <w:numId w:val="2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责任限制</w:t>
      </w:r>
    </w:p>
    <w:p w14:paraId="013F81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评估机构对评估结果的合理性负责，但不保证资产的实际交易价格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36EBEE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用户应对评估结果的适用性自行判断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；</w:t>
      </w:r>
    </w:p>
    <w:p w14:paraId="2A274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因使用不当造成的损失，评估机构不承担责任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9822DB7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评估报告日</w:t>
      </w:r>
    </w:p>
    <w:p w14:paraId="60413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本评估报告日为：[报告出具日期]${</w:t>
      </w:r>
      <w:r>
        <w:rPr>
          <w:rFonts w:hint="default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yyyy-mm-dd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}</w:t>
      </w:r>
    </w:p>
    <w:p w14:paraId="5AA83D9F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评估机构信息</w:t>
      </w:r>
    </w:p>
    <w:p w14:paraId="3AB93C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评估机构：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成都文化产权交易所-非遗IP价值评估系统</w:t>
      </w:r>
    </w:p>
    <w:p w14:paraId="6DE14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联系</w:t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邮箱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instrText xml:space="preserve"> HYPERLINK "mailto:value@cdcee.net" </w:instrTex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separate"/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value@cdcee.net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end"/>
      </w:r>
    </w:p>
    <w:p w14:paraId="3CEEF8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028-87360126</w:t>
      </w:r>
    </w:p>
    <w:p w14:paraId="598D97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系统网址：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instrText xml:space="preserve"> HYPERLINK "https://value.cdcee.net/login" </w:instrTex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separate"/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https://value.cdcee.net/login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fldChar w:fldCharType="end"/>
      </w: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</w:t>
      </w:r>
    </w:p>
    <w:p w14:paraId="3718F551">
      <w:pPr>
        <w:pStyle w:val="2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700D67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【非遗传承人等级证书】</w:t>
      </w:r>
    </w:p>
    <w:p w14:paraId="75663F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【非遗资产所用专利-证书】</w:t>
      </w:r>
    </w:p>
    <w:p w14:paraId="6CA832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【非遗纹样图片】</w:t>
      </w:r>
    </w:p>
    <w:sectPr>
      <w:headerReference r:id="rId5" w:type="default"/>
      <w:footerReference r:id="rId6" w:type="default"/>
      <w:pgSz w:w="11906" w:h="16838"/>
      <w:pgMar w:top="2098" w:right="1531" w:bottom="1984" w:left="1531" w:header="794" w:footer="680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  <w:embedRegular r:id="rId1" w:fontKey="{6B35F5CF-9D6D-6745-10F6-276935DD0419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楷体_GB2312">
    <w:altName w:val="汉仪楷体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291F603-EFD0-062E-10F6-2769A3C5F9DF}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4EBA5">
    <w:pPr>
      <w:pStyle w:val="9"/>
      <w:wordWrap w:val="0"/>
      <w:jc w:val="right"/>
      <w:rPr>
        <w:rFonts w:hint="eastAsia" w:ascii="Times New Roman" w:hAnsi="Times New Roman" w:eastAsia="宋体"/>
        <w:b/>
        <w:i/>
        <w:color w:val="FFFFFF"/>
        <w:sz w:val="21"/>
        <w:lang w:eastAsia="zh-CN"/>
      </w:rPr>
    </w:pPr>
    <w:r>
      <w:rPr>
        <w:rFonts w:ascii="Times New Roman" w:hAnsi="Times New Roman"/>
        <w:b/>
        <w:i/>
        <w:color w:val="FFFFFF"/>
        <w:sz w:val="21"/>
      </w:rPr>
      <w:fldChar w:fldCharType="begin"/>
    </w:r>
    <w:r>
      <w:rPr>
        <w:rFonts w:ascii="Times New Roman" w:hAnsi="Times New Roman"/>
        <w:b/>
        <w:i/>
        <w:color w:val="FFFFFF"/>
        <w:sz w:val="21"/>
      </w:rPr>
      <w:instrText xml:space="preserve"> PAGE   \* MERGEFORMAT </w:instrText>
    </w:r>
    <w:r>
      <w:rPr>
        <w:rFonts w:ascii="Times New Roman" w:hAnsi="Times New Roman"/>
        <w:b/>
        <w:i/>
        <w:color w:val="FFFFFF"/>
        <w:sz w:val="21"/>
      </w:rPr>
      <w:fldChar w:fldCharType="separate"/>
    </w:r>
    <w:r>
      <w:rPr>
        <w:rFonts w:ascii="Times New Roman" w:hAnsi="Times New Roman"/>
        <w:b/>
        <w:i/>
        <w:color w:val="FFFFFF"/>
        <w:sz w:val="21"/>
        <w:lang w:val="zh-CN"/>
      </w:rPr>
      <w:t>2</w:t>
    </w:r>
    <w:r>
      <w:rPr>
        <w:rFonts w:ascii="Times New Roman" w:hAnsi="Times New Roman"/>
        <w:b/>
        <w:i/>
        <w:color w:val="FFFFFF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4B37E">
    <w:pPr>
      <w:pStyle w:val="10"/>
      <w:pBdr>
        <w:bottom w:val="none" w:color="auto" w:sz="0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-969010</wp:posOffset>
              </wp:positionH>
              <wp:positionV relativeFrom="paragraph">
                <wp:posOffset>-502285</wp:posOffset>
              </wp:positionV>
              <wp:extent cx="7560310" cy="906780"/>
              <wp:effectExtent l="2540" t="1905" r="0" b="0"/>
              <wp:wrapNone/>
              <wp:docPr id="1" name="Text Box 1" descr="word_1_4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90678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10A3BBB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414000" rIns="115200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alt="word_1_4_1" type="#_x0000_t202" style="position:absolute;left:0pt;margin-left:-76.3pt;margin-top:-39.55pt;height:71.4pt;width:595.3pt;z-index:251659264;mso-width-relative:page;mso-height-relative:page;" filled="t" stroked="f" coordsize="21600,21600" o:gfxdata="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yw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SwAAAABAAIBLAAAAAEAAjhCSU0EJgAAAAAADgAAAAAA&#10;AAAAAAA/gAAAOEJJTQQNAAAAAAAEAAAAeD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EsAAAAAFJnaHRsb25nAAAJs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I4QklNBAwAAAAABOwAAAABAAAAoAAAABMAAAHg&#10;AAAjoAAABNAAGAAB/9j/7QAMQWRvYmVfQ00AAf/uAA5BZG9iZQBkgAAAAAH/2wCEAAwICAgJCAwJ&#10;CQwRCwoLERUPDAwPFRgTExUTExgRDAwMDAwMEQwMDAwMDAwMDAwMDAwMDAwMDAwMDAwMDAwMDAwB&#10;DQsLDQ4NEA4OEBQODg4UFA4ODg4UEQwMDAwMEREMDAwMDAwRDAwMDAwMDAwMDAwMDAwMDAwMDAwM&#10;DAwMDAwMDP/AABEIABM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tblHz0AAAAAAAAAAAAAAAAAAAAAAAAAAAAAAAA&#10;AAAAAAAAAAAAAAAAAAAAAAAAAAAAAAAAAAAAAAAAAAAAAAAAAAAAAAAAAAAAAAAAAAAAAAAAAAAA&#10;AAAAAAAAAAAAAAAAAAAAAAAAAAAAAAAAAAAAAAAAAAAAAAFtXlDz1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LwAAAAAAAAAAAAAAA&#10;AAAAAAAAAAAAAAAAAAAAAAAAAAAAAAAAAAAAAAAAAAAAAAAAAAAAAAAAAAAAAAAAAAAAAAAAAAAA&#10;AAAAAAAAAAAAAAAAdbHt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">
              <v:fill type="frame" on="t" o:title="word_1_4_1" focussize="0,0" recolor="t" rotate="t" r:id="rId1"/>
              <v:stroke on="f"/>
              <v:imagedata o:title=""/>
              <o:lock v:ext="edit" aspectratio="f"/>
              <v:textbox inset="0mm,11.5mm,32mm,0mm">
                <w:txbxContent>
                  <w:p w14:paraId="10A3BBB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b/>
        <w:i/>
        <w:color w:val="FFFFFF"/>
        <w:sz w:val="21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2540</wp:posOffset>
              </wp:positionH>
              <wp:positionV relativeFrom="paragraph">
                <wp:posOffset>3250565</wp:posOffset>
              </wp:positionV>
              <wp:extent cx="7560310" cy="6937375"/>
              <wp:effectExtent l="2540" t="1905" r="0" b="4445"/>
              <wp:wrapNone/>
              <wp:docPr id="2" name="Text Box 14" descr="20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6937375"/>
                      </a:xfrm>
                      <a:prstGeom prst="rect">
                        <a:avLst/>
                      </a:prstGeom>
                      <a:blipFill dpi="0" rotWithShape="1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2BB133E5">
                          <w:pPr>
                            <w:spacing w:line="240" w:lineRule="auto"/>
                            <w:rPr>
                              <w:rFonts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地址：四川省成都市锦江区三色路38号成都传媒大厦B座2楼</w:t>
                          </w:r>
                        </w:p>
                        <w:p w14:paraId="3D97E95C">
                          <w:pPr>
                            <w:spacing w:line="240" w:lineRule="auto"/>
                            <w:rPr>
                              <w:rFonts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方正大标宋简体" w:hAnsi="Times New Roman" w:eastAsia="方正大标宋简体"/>
                              <w:color w:val="404040" w:themeColor="text1" w:themeTint="BF"/>
                              <w:sz w:val="24"/>
                              <w:szCs w:val="1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电话：028-85955888邮编：610023</w:t>
                          </w:r>
                        </w:p>
                      </w:txbxContent>
                    </wps:txbx>
                    <wps:bodyPr rot="0" vert="horz" wrap="square" lIns="1152000" tIns="6300000" rIns="115200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" o:spid="_x0000_s1026" o:spt="202" alt="2011" type="#_x0000_t202" style="position:absolute;left:0pt;margin-left:0.2pt;margin-top:255.95pt;height:546.25pt;width:595.3pt;mso-position-horizontal-relative:page;z-index:-251656192;mso-width-relative:page;mso-height-relative:page;" filled="t" stroked="f" coordsize="21600,21600" o:gfxdata="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B4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M/AAAA&#10;BgAAAAAAAAAAAAAI5AAACbAAAAAFZypoB5iYAC0AMQAAAAEAAAAAAAAAAAAAAAAAAAAAAAAAAQAA&#10;AAAAAAAAAAAJsAAACOQAAAAAAAAAAAAAAAAAAAAAAQAAAAAAAAAAAAAAAAAAAAAAAAAQAAAAAQAA&#10;AAAAAG51bGwAAAACAAAABmJvdW5kc09iamMAAAABAAAAAAAAUmN0MQAAAAQAAAAAVG9wIGxvbmcA&#10;AAAAAAAAAExlZnRsb25nAAAAAAAAAABCdG9tbG9uZwAACOQAAAAAUmdodGxvbmcAAAmw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jkAAAAAFJnaHRsb25nAAAJs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AI4QklNBAwAAAAABnkAAAABAAAAoAAAAJMAAAHgAAEToAAABl0AGAAB/9j/&#10;7QAMQWRvYmVfQ00AAf/uAA5BZG9iZQBkgAAAAAH/2wCEAAwICAgJCAwJCQwRCwoLERUPDAwPFRgT&#10;ExUTExgRDAwMDAwMEQwMDAwMDAwMDAwMDAwMDAwMDAwMDAwMDAwMDAwBDQsLDQ4NEA4OEBQODg4U&#10;FA4ODg4UEQwMDAwMEREMDAwMDAwRDAwMDAwMDAwMDAwMDAwMDAwMDAwMDAwMDAwMDP/AABEIAJM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">
              <v:fill type="frame" on="t" o:title="2011" focussize="0,0" recolor="t" rotate="t" r:id="rId2"/>
              <v:stroke on="f"/>
              <v:imagedata o:title=""/>
              <o:lock v:ext="edit" aspectratio="f"/>
              <v:textbox inset="32mm,175mm,32mm,0mm">
                <w:txbxContent>
                  <w:p w14:paraId="2BB133E5">
                    <w:pPr>
                      <w:spacing w:line="240" w:lineRule="auto"/>
                      <w:rPr>
                        <w:rFonts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地址：四川省成都市锦江区三色路38号成都传媒大厦B座2楼</w:t>
                    </w:r>
                  </w:p>
                  <w:p w14:paraId="3D97E95C">
                    <w:pPr>
                      <w:spacing w:line="240" w:lineRule="auto"/>
                      <w:rPr>
                        <w:rFonts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方正大标宋简体" w:hAnsi="Times New Roman" w:eastAsia="方正大标宋简体"/>
                        <w:color w:val="404040" w:themeColor="text1" w:themeTint="BF"/>
                        <w:sz w:val="24"/>
                        <w:szCs w:val="18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电话：028-85955888邮编：610023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0344C8"/>
    <w:multiLevelType w:val="singleLevel"/>
    <w:tmpl w:val="820344C8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AF0611EA"/>
    <w:multiLevelType w:val="singleLevel"/>
    <w:tmpl w:val="AF0611E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45D67F8"/>
    <w:multiLevelType w:val="singleLevel"/>
    <w:tmpl w:val="B45D67F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BCCAF1C2"/>
    <w:multiLevelType w:val="singleLevel"/>
    <w:tmpl w:val="BCCAF1C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C12EBF1A"/>
    <w:multiLevelType w:val="singleLevel"/>
    <w:tmpl w:val="C12EBF1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D083E488"/>
    <w:multiLevelType w:val="singleLevel"/>
    <w:tmpl w:val="D083E48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D43C0F65"/>
    <w:multiLevelType w:val="singleLevel"/>
    <w:tmpl w:val="D43C0F6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DF6DED1B"/>
    <w:multiLevelType w:val="singleLevel"/>
    <w:tmpl w:val="DF6DED1B"/>
    <w:lvl w:ilvl="0" w:tentative="0">
      <w:start w:val="1"/>
      <w:numFmt w:val="bullet"/>
      <w:lvlText w:val=""/>
      <w:lvlJc w:val="left"/>
      <w:pPr>
        <w:ind w:left="630" w:hanging="420"/>
      </w:pPr>
      <w:rPr>
        <w:rFonts w:hint="default" w:ascii="Wingdings" w:hAnsi="Wingdings"/>
      </w:rPr>
    </w:lvl>
  </w:abstractNum>
  <w:abstractNum w:abstractNumId="8">
    <w:nsid w:val="E4C0E34A"/>
    <w:multiLevelType w:val="singleLevel"/>
    <w:tmpl w:val="E4C0E34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E5D0E01C"/>
    <w:multiLevelType w:val="singleLevel"/>
    <w:tmpl w:val="E5D0E01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F39D6D5D"/>
    <w:multiLevelType w:val="singleLevel"/>
    <w:tmpl w:val="F39D6D5D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004D3C17"/>
    <w:multiLevelType w:val="singleLevel"/>
    <w:tmpl w:val="004D3C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120DC53F"/>
    <w:multiLevelType w:val="singleLevel"/>
    <w:tmpl w:val="120DC53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3FBCA48F"/>
    <w:multiLevelType w:val="singleLevel"/>
    <w:tmpl w:val="3FBCA4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4AE5EAC5"/>
    <w:multiLevelType w:val="singleLevel"/>
    <w:tmpl w:val="4AE5EAC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5A132AAE"/>
    <w:multiLevelType w:val="singleLevel"/>
    <w:tmpl w:val="5A132A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6">
    <w:nsid w:val="7371EFA3"/>
    <w:multiLevelType w:val="singleLevel"/>
    <w:tmpl w:val="7371EFA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7F421EE8"/>
    <w:multiLevelType w:val="singleLevel"/>
    <w:tmpl w:val="7F421EE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10"/>
    <w:lvlOverride w:ilvl="0">
      <w:startOverride w:val="1"/>
    </w:lvlOverride>
  </w:num>
  <w:num w:numId="9">
    <w:abstractNumId w:val="1"/>
  </w:num>
  <w:num w:numId="10">
    <w:abstractNumId w:val="11"/>
  </w:num>
  <w:num w:numId="11">
    <w:abstractNumId w:val="10"/>
    <w:lvlOverride w:ilvl="0">
      <w:startOverride w:val="1"/>
    </w:lvlOverride>
  </w:num>
  <w:num w:numId="12">
    <w:abstractNumId w:val="6"/>
  </w:num>
  <w:num w:numId="13">
    <w:abstractNumId w:val="14"/>
  </w:num>
  <w:num w:numId="14">
    <w:abstractNumId w:val="10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3"/>
  </w:num>
  <w:num w:numId="18">
    <w:abstractNumId w:val="2"/>
  </w:num>
  <w:num w:numId="19">
    <w:abstractNumId w:val="10"/>
    <w:lvlOverride w:ilvl="0">
      <w:startOverride w:val="1"/>
    </w:lvlOverride>
  </w:num>
  <w:num w:numId="20">
    <w:abstractNumId w:val="17"/>
  </w:num>
  <w:num w:numId="21">
    <w:abstractNumId w:val="15"/>
  </w:num>
  <w:num w:numId="22">
    <w:abstractNumId w:val="13"/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lZDExNTRjMjk5MmVhNjIzMDJiY2EyOWY0MDIyODgifQ=="/>
  </w:docVars>
  <w:rsids>
    <w:rsidRoot w:val="12C419C4"/>
    <w:rsid w:val="000154C2"/>
    <w:rsid w:val="000208B6"/>
    <w:rsid w:val="00023951"/>
    <w:rsid w:val="00045799"/>
    <w:rsid w:val="00057A87"/>
    <w:rsid w:val="000C7219"/>
    <w:rsid w:val="000F27D9"/>
    <w:rsid w:val="00123F0D"/>
    <w:rsid w:val="00160BF4"/>
    <w:rsid w:val="00195400"/>
    <w:rsid w:val="001C048E"/>
    <w:rsid w:val="0022731D"/>
    <w:rsid w:val="00264E69"/>
    <w:rsid w:val="002B31EF"/>
    <w:rsid w:val="002C6030"/>
    <w:rsid w:val="00303F30"/>
    <w:rsid w:val="00316AD3"/>
    <w:rsid w:val="00344459"/>
    <w:rsid w:val="0035104C"/>
    <w:rsid w:val="00351550"/>
    <w:rsid w:val="003572C2"/>
    <w:rsid w:val="00381040"/>
    <w:rsid w:val="003858DA"/>
    <w:rsid w:val="00387D7D"/>
    <w:rsid w:val="00391F27"/>
    <w:rsid w:val="003A0DD2"/>
    <w:rsid w:val="00411CA3"/>
    <w:rsid w:val="00413E31"/>
    <w:rsid w:val="00417EF4"/>
    <w:rsid w:val="00442274"/>
    <w:rsid w:val="00453C30"/>
    <w:rsid w:val="00490B57"/>
    <w:rsid w:val="004B0307"/>
    <w:rsid w:val="004B4238"/>
    <w:rsid w:val="004C0647"/>
    <w:rsid w:val="004F2246"/>
    <w:rsid w:val="004F5917"/>
    <w:rsid w:val="00500138"/>
    <w:rsid w:val="0050638A"/>
    <w:rsid w:val="005231A6"/>
    <w:rsid w:val="005714C6"/>
    <w:rsid w:val="00587B74"/>
    <w:rsid w:val="00591947"/>
    <w:rsid w:val="005A311A"/>
    <w:rsid w:val="005A7208"/>
    <w:rsid w:val="005B1406"/>
    <w:rsid w:val="005B73C2"/>
    <w:rsid w:val="005B76BD"/>
    <w:rsid w:val="005C1052"/>
    <w:rsid w:val="005E3523"/>
    <w:rsid w:val="00601E06"/>
    <w:rsid w:val="007910C4"/>
    <w:rsid w:val="007A1658"/>
    <w:rsid w:val="00864904"/>
    <w:rsid w:val="00884AE9"/>
    <w:rsid w:val="008953F8"/>
    <w:rsid w:val="008969B0"/>
    <w:rsid w:val="008F6EB2"/>
    <w:rsid w:val="00974C30"/>
    <w:rsid w:val="0097717C"/>
    <w:rsid w:val="009F1AE7"/>
    <w:rsid w:val="009F4C1B"/>
    <w:rsid w:val="00A53AE3"/>
    <w:rsid w:val="00AD558A"/>
    <w:rsid w:val="00AF1D81"/>
    <w:rsid w:val="00AF4F6D"/>
    <w:rsid w:val="00B56958"/>
    <w:rsid w:val="00B81916"/>
    <w:rsid w:val="00BA3803"/>
    <w:rsid w:val="00BD6299"/>
    <w:rsid w:val="00C308EC"/>
    <w:rsid w:val="00C36B5B"/>
    <w:rsid w:val="00C62453"/>
    <w:rsid w:val="00C647C8"/>
    <w:rsid w:val="00C7294A"/>
    <w:rsid w:val="00CA341B"/>
    <w:rsid w:val="00CB477F"/>
    <w:rsid w:val="00CC1761"/>
    <w:rsid w:val="00CD7920"/>
    <w:rsid w:val="00D56173"/>
    <w:rsid w:val="00D709B9"/>
    <w:rsid w:val="00D97A18"/>
    <w:rsid w:val="00DA008A"/>
    <w:rsid w:val="00DC2660"/>
    <w:rsid w:val="00E01C6B"/>
    <w:rsid w:val="00E124FA"/>
    <w:rsid w:val="00EA4B5F"/>
    <w:rsid w:val="00EB1C0E"/>
    <w:rsid w:val="00EB6EC9"/>
    <w:rsid w:val="00EC5574"/>
    <w:rsid w:val="00F062ED"/>
    <w:rsid w:val="00F07336"/>
    <w:rsid w:val="00F22F9D"/>
    <w:rsid w:val="00F24BFC"/>
    <w:rsid w:val="00F8658C"/>
    <w:rsid w:val="00F94932"/>
    <w:rsid w:val="00FC636E"/>
    <w:rsid w:val="00FE4037"/>
    <w:rsid w:val="010A29DC"/>
    <w:rsid w:val="010C07BE"/>
    <w:rsid w:val="011A24F4"/>
    <w:rsid w:val="011C626C"/>
    <w:rsid w:val="01282E62"/>
    <w:rsid w:val="01311D17"/>
    <w:rsid w:val="01477CD1"/>
    <w:rsid w:val="014F03EF"/>
    <w:rsid w:val="016244A8"/>
    <w:rsid w:val="016F0A91"/>
    <w:rsid w:val="017E0CD4"/>
    <w:rsid w:val="01830099"/>
    <w:rsid w:val="018502B5"/>
    <w:rsid w:val="01877B89"/>
    <w:rsid w:val="018F2EE2"/>
    <w:rsid w:val="01A00C4B"/>
    <w:rsid w:val="01AE15BA"/>
    <w:rsid w:val="01DE1773"/>
    <w:rsid w:val="01DF79C5"/>
    <w:rsid w:val="01E0373D"/>
    <w:rsid w:val="01E943A0"/>
    <w:rsid w:val="01EB45BC"/>
    <w:rsid w:val="01FD7E4B"/>
    <w:rsid w:val="01FF0067"/>
    <w:rsid w:val="02011047"/>
    <w:rsid w:val="02072A78"/>
    <w:rsid w:val="02117D9A"/>
    <w:rsid w:val="021533E7"/>
    <w:rsid w:val="023615AF"/>
    <w:rsid w:val="0250441F"/>
    <w:rsid w:val="025F28B4"/>
    <w:rsid w:val="026003DA"/>
    <w:rsid w:val="02691984"/>
    <w:rsid w:val="0270061D"/>
    <w:rsid w:val="0270686F"/>
    <w:rsid w:val="027C16B8"/>
    <w:rsid w:val="027F6AB2"/>
    <w:rsid w:val="02824D4D"/>
    <w:rsid w:val="028265A2"/>
    <w:rsid w:val="02897931"/>
    <w:rsid w:val="02A227A1"/>
    <w:rsid w:val="02A97FD3"/>
    <w:rsid w:val="02B32C00"/>
    <w:rsid w:val="02BA3F8E"/>
    <w:rsid w:val="02C0622E"/>
    <w:rsid w:val="02CB1CF7"/>
    <w:rsid w:val="02D220BE"/>
    <w:rsid w:val="02E84657"/>
    <w:rsid w:val="02F54FC6"/>
    <w:rsid w:val="03084E76"/>
    <w:rsid w:val="03101E00"/>
    <w:rsid w:val="031713E0"/>
    <w:rsid w:val="031F2043"/>
    <w:rsid w:val="032A1114"/>
    <w:rsid w:val="0334789D"/>
    <w:rsid w:val="03457CFC"/>
    <w:rsid w:val="03465822"/>
    <w:rsid w:val="03547F3F"/>
    <w:rsid w:val="0361440A"/>
    <w:rsid w:val="03767EB5"/>
    <w:rsid w:val="037759DB"/>
    <w:rsid w:val="037C1244"/>
    <w:rsid w:val="03800D34"/>
    <w:rsid w:val="038F541B"/>
    <w:rsid w:val="0394658D"/>
    <w:rsid w:val="039F7C6C"/>
    <w:rsid w:val="03A8028B"/>
    <w:rsid w:val="03B10EED"/>
    <w:rsid w:val="03B60BF9"/>
    <w:rsid w:val="03D746CC"/>
    <w:rsid w:val="03EF7C67"/>
    <w:rsid w:val="03FD2384"/>
    <w:rsid w:val="041651F4"/>
    <w:rsid w:val="041871BE"/>
    <w:rsid w:val="041B2560"/>
    <w:rsid w:val="042A6EF2"/>
    <w:rsid w:val="043D6C25"/>
    <w:rsid w:val="04425FE9"/>
    <w:rsid w:val="044B7594"/>
    <w:rsid w:val="04604903"/>
    <w:rsid w:val="046C750A"/>
    <w:rsid w:val="047F2D99"/>
    <w:rsid w:val="04956A61"/>
    <w:rsid w:val="049B394B"/>
    <w:rsid w:val="049D5915"/>
    <w:rsid w:val="04B13E61"/>
    <w:rsid w:val="04B36EE7"/>
    <w:rsid w:val="04BA0275"/>
    <w:rsid w:val="04BF3ADE"/>
    <w:rsid w:val="04EA6DAD"/>
    <w:rsid w:val="04F25C61"/>
    <w:rsid w:val="04F33787"/>
    <w:rsid w:val="04F35535"/>
    <w:rsid w:val="04FC43EA"/>
    <w:rsid w:val="05015EA4"/>
    <w:rsid w:val="050A7310"/>
    <w:rsid w:val="05171E73"/>
    <w:rsid w:val="05191440"/>
    <w:rsid w:val="051F680F"/>
    <w:rsid w:val="05237BC9"/>
    <w:rsid w:val="05263B5D"/>
    <w:rsid w:val="052D6C99"/>
    <w:rsid w:val="052E656D"/>
    <w:rsid w:val="05322502"/>
    <w:rsid w:val="053F077B"/>
    <w:rsid w:val="05445D91"/>
    <w:rsid w:val="05595CE0"/>
    <w:rsid w:val="05597A8E"/>
    <w:rsid w:val="055C132D"/>
    <w:rsid w:val="05614B95"/>
    <w:rsid w:val="056D178C"/>
    <w:rsid w:val="057C19CF"/>
    <w:rsid w:val="058D598A"/>
    <w:rsid w:val="05A131E3"/>
    <w:rsid w:val="05A625A8"/>
    <w:rsid w:val="05B13426"/>
    <w:rsid w:val="05BA062B"/>
    <w:rsid w:val="05C72C4A"/>
    <w:rsid w:val="05DB04A3"/>
    <w:rsid w:val="06071298"/>
    <w:rsid w:val="060C4B01"/>
    <w:rsid w:val="061340E1"/>
    <w:rsid w:val="06163BD1"/>
    <w:rsid w:val="06222576"/>
    <w:rsid w:val="06242048"/>
    <w:rsid w:val="063009CA"/>
    <w:rsid w:val="0633208D"/>
    <w:rsid w:val="06471FDD"/>
    <w:rsid w:val="06A20FC1"/>
    <w:rsid w:val="06AB60C8"/>
    <w:rsid w:val="06BA27AF"/>
    <w:rsid w:val="06BD404D"/>
    <w:rsid w:val="06C4362D"/>
    <w:rsid w:val="06C929F2"/>
    <w:rsid w:val="06CE1DB6"/>
    <w:rsid w:val="06D01FD2"/>
    <w:rsid w:val="06DC0977"/>
    <w:rsid w:val="06E25862"/>
    <w:rsid w:val="06F55595"/>
    <w:rsid w:val="06FD6A9C"/>
    <w:rsid w:val="070752C8"/>
    <w:rsid w:val="073E6F3C"/>
    <w:rsid w:val="07524795"/>
    <w:rsid w:val="07707311"/>
    <w:rsid w:val="07740BAF"/>
    <w:rsid w:val="07750484"/>
    <w:rsid w:val="077C1812"/>
    <w:rsid w:val="07866B35"/>
    <w:rsid w:val="078A03D3"/>
    <w:rsid w:val="078F59E9"/>
    <w:rsid w:val="07944DAE"/>
    <w:rsid w:val="079E5C2C"/>
    <w:rsid w:val="07A07BF6"/>
    <w:rsid w:val="07A33243"/>
    <w:rsid w:val="08000695"/>
    <w:rsid w:val="080F2686"/>
    <w:rsid w:val="08236132"/>
    <w:rsid w:val="08275C22"/>
    <w:rsid w:val="082C76CD"/>
    <w:rsid w:val="083B5FC2"/>
    <w:rsid w:val="0845254C"/>
    <w:rsid w:val="08471E20"/>
    <w:rsid w:val="0849203C"/>
    <w:rsid w:val="084A1910"/>
    <w:rsid w:val="084C5688"/>
    <w:rsid w:val="0858227F"/>
    <w:rsid w:val="08757BAD"/>
    <w:rsid w:val="087D3A94"/>
    <w:rsid w:val="0898267C"/>
    <w:rsid w:val="08A94889"/>
    <w:rsid w:val="08C47915"/>
    <w:rsid w:val="08C6368D"/>
    <w:rsid w:val="08CE2541"/>
    <w:rsid w:val="08D13DE0"/>
    <w:rsid w:val="08DC4C5E"/>
    <w:rsid w:val="08EC29C7"/>
    <w:rsid w:val="08F33D56"/>
    <w:rsid w:val="08FF094D"/>
    <w:rsid w:val="08FF26FB"/>
    <w:rsid w:val="090E7492"/>
    <w:rsid w:val="0915297B"/>
    <w:rsid w:val="09181A0E"/>
    <w:rsid w:val="09216B15"/>
    <w:rsid w:val="09270B14"/>
    <w:rsid w:val="093525C0"/>
    <w:rsid w:val="09371E95"/>
    <w:rsid w:val="09502F56"/>
    <w:rsid w:val="0958443C"/>
    <w:rsid w:val="095F3199"/>
    <w:rsid w:val="09616F12"/>
    <w:rsid w:val="09840E52"/>
    <w:rsid w:val="09954E0D"/>
    <w:rsid w:val="099866AB"/>
    <w:rsid w:val="099E1F14"/>
    <w:rsid w:val="09B47989"/>
    <w:rsid w:val="09B554AF"/>
    <w:rsid w:val="09BC05EC"/>
    <w:rsid w:val="09CF6571"/>
    <w:rsid w:val="09DF42DA"/>
    <w:rsid w:val="09E813E1"/>
    <w:rsid w:val="09EA33AB"/>
    <w:rsid w:val="09FE29B2"/>
    <w:rsid w:val="0A12645E"/>
    <w:rsid w:val="0A1421D6"/>
    <w:rsid w:val="0A5371A2"/>
    <w:rsid w:val="0A5C592B"/>
    <w:rsid w:val="0A5E16A3"/>
    <w:rsid w:val="0A782765"/>
    <w:rsid w:val="0AAE6186"/>
    <w:rsid w:val="0AD35BED"/>
    <w:rsid w:val="0AE20526"/>
    <w:rsid w:val="0AE53B72"/>
    <w:rsid w:val="0AE709E3"/>
    <w:rsid w:val="0AEC4F01"/>
    <w:rsid w:val="0AF12517"/>
    <w:rsid w:val="0AFA13CC"/>
    <w:rsid w:val="0AFB5144"/>
    <w:rsid w:val="0B1A381C"/>
    <w:rsid w:val="0B1B1342"/>
    <w:rsid w:val="0B3B3792"/>
    <w:rsid w:val="0B422D73"/>
    <w:rsid w:val="0B626F71"/>
    <w:rsid w:val="0B7373D0"/>
    <w:rsid w:val="0B8B64C8"/>
    <w:rsid w:val="0B9D61FB"/>
    <w:rsid w:val="0BBC48D3"/>
    <w:rsid w:val="0BCF0AAA"/>
    <w:rsid w:val="0BD7170D"/>
    <w:rsid w:val="0BDB08FB"/>
    <w:rsid w:val="0BE0710E"/>
    <w:rsid w:val="0BE1433A"/>
    <w:rsid w:val="0BE67BA2"/>
    <w:rsid w:val="0BE702D5"/>
    <w:rsid w:val="0BF325EF"/>
    <w:rsid w:val="0BF64289"/>
    <w:rsid w:val="0BF914A0"/>
    <w:rsid w:val="0C0F0EA7"/>
    <w:rsid w:val="0C1E558E"/>
    <w:rsid w:val="0C2D3A23"/>
    <w:rsid w:val="0C2F1549"/>
    <w:rsid w:val="0C3C3D62"/>
    <w:rsid w:val="0C590374"/>
    <w:rsid w:val="0C607954"/>
    <w:rsid w:val="0C670CE3"/>
    <w:rsid w:val="0C6A432F"/>
    <w:rsid w:val="0C833643"/>
    <w:rsid w:val="0C835AD1"/>
    <w:rsid w:val="0C9F4C56"/>
    <w:rsid w:val="0CA23AC9"/>
    <w:rsid w:val="0CB97065"/>
    <w:rsid w:val="0CBD1F4E"/>
    <w:rsid w:val="0CD619C5"/>
    <w:rsid w:val="0CDE52DC"/>
    <w:rsid w:val="0D0B5B12"/>
    <w:rsid w:val="0D215336"/>
    <w:rsid w:val="0D3112F1"/>
    <w:rsid w:val="0D335069"/>
    <w:rsid w:val="0D4E3C51"/>
    <w:rsid w:val="0D5648B3"/>
    <w:rsid w:val="0D780CCE"/>
    <w:rsid w:val="0D8E04F1"/>
    <w:rsid w:val="0D984ECC"/>
    <w:rsid w:val="0D996E35"/>
    <w:rsid w:val="0DB241E0"/>
    <w:rsid w:val="0DBA52C2"/>
    <w:rsid w:val="0DC65EDD"/>
    <w:rsid w:val="0DCE08EE"/>
    <w:rsid w:val="0DDC300B"/>
    <w:rsid w:val="0DE16873"/>
    <w:rsid w:val="0DE5681C"/>
    <w:rsid w:val="0DF26CD2"/>
    <w:rsid w:val="0E1704E7"/>
    <w:rsid w:val="0E2A1FC8"/>
    <w:rsid w:val="0E2C21E4"/>
    <w:rsid w:val="0E2D1AB8"/>
    <w:rsid w:val="0E35096D"/>
    <w:rsid w:val="0E3E3CC5"/>
    <w:rsid w:val="0E475979"/>
    <w:rsid w:val="0E5139F9"/>
    <w:rsid w:val="0E5A03D3"/>
    <w:rsid w:val="0E6059EA"/>
    <w:rsid w:val="0E6D45AA"/>
    <w:rsid w:val="0E707BF7"/>
    <w:rsid w:val="0E71409B"/>
    <w:rsid w:val="0E770F85"/>
    <w:rsid w:val="0E947D89"/>
    <w:rsid w:val="0EA24254"/>
    <w:rsid w:val="0EAD2BF9"/>
    <w:rsid w:val="0EBB70C4"/>
    <w:rsid w:val="0EC248F6"/>
    <w:rsid w:val="0EE04DC1"/>
    <w:rsid w:val="0EF66370"/>
    <w:rsid w:val="0EF80318"/>
    <w:rsid w:val="0EFD76DC"/>
    <w:rsid w:val="0F015881"/>
    <w:rsid w:val="0F026AA1"/>
    <w:rsid w:val="0F0C3167"/>
    <w:rsid w:val="0F0C3DC3"/>
    <w:rsid w:val="0F0E3698"/>
    <w:rsid w:val="0F2E3D3A"/>
    <w:rsid w:val="0F317386"/>
    <w:rsid w:val="0F5117D6"/>
    <w:rsid w:val="0F5337A0"/>
    <w:rsid w:val="0F566DED"/>
    <w:rsid w:val="0F59068B"/>
    <w:rsid w:val="0F704352"/>
    <w:rsid w:val="0F781459"/>
    <w:rsid w:val="0F7B6853"/>
    <w:rsid w:val="0F9811B3"/>
    <w:rsid w:val="0FA638D0"/>
    <w:rsid w:val="0FAC4C5F"/>
    <w:rsid w:val="0FAD44C1"/>
    <w:rsid w:val="0FAE4E7B"/>
    <w:rsid w:val="0FC93A62"/>
    <w:rsid w:val="0FD50659"/>
    <w:rsid w:val="0FD83CA6"/>
    <w:rsid w:val="0FE32D76"/>
    <w:rsid w:val="0FE8213B"/>
    <w:rsid w:val="100C3E34"/>
    <w:rsid w:val="101A606C"/>
    <w:rsid w:val="102869DB"/>
    <w:rsid w:val="10321608"/>
    <w:rsid w:val="10374E70"/>
    <w:rsid w:val="103F3D25"/>
    <w:rsid w:val="103F5AD3"/>
    <w:rsid w:val="105207DD"/>
    <w:rsid w:val="105570A4"/>
    <w:rsid w:val="106317C1"/>
    <w:rsid w:val="107C6D27"/>
    <w:rsid w:val="107E2A9F"/>
    <w:rsid w:val="10833C11"/>
    <w:rsid w:val="108D2CE2"/>
    <w:rsid w:val="10A1053B"/>
    <w:rsid w:val="10A73DA4"/>
    <w:rsid w:val="10B85FB1"/>
    <w:rsid w:val="10BD35C7"/>
    <w:rsid w:val="10BE10ED"/>
    <w:rsid w:val="10C36704"/>
    <w:rsid w:val="10DB1C9F"/>
    <w:rsid w:val="11034D52"/>
    <w:rsid w:val="11160F29"/>
    <w:rsid w:val="11231779"/>
    <w:rsid w:val="112847B9"/>
    <w:rsid w:val="11380EA0"/>
    <w:rsid w:val="113B44EC"/>
    <w:rsid w:val="11692E07"/>
    <w:rsid w:val="116A6B7F"/>
    <w:rsid w:val="116E48C1"/>
    <w:rsid w:val="1170063A"/>
    <w:rsid w:val="11B30526"/>
    <w:rsid w:val="11CB3AC2"/>
    <w:rsid w:val="11CB5870"/>
    <w:rsid w:val="11CE5360"/>
    <w:rsid w:val="11D16BFE"/>
    <w:rsid w:val="11DD37F5"/>
    <w:rsid w:val="11F03528"/>
    <w:rsid w:val="11F8062F"/>
    <w:rsid w:val="12135469"/>
    <w:rsid w:val="123A0C48"/>
    <w:rsid w:val="12413D84"/>
    <w:rsid w:val="124B2771"/>
    <w:rsid w:val="124D44D7"/>
    <w:rsid w:val="12525F91"/>
    <w:rsid w:val="125735A8"/>
    <w:rsid w:val="12661A3D"/>
    <w:rsid w:val="126C004D"/>
    <w:rsid w:val="126E70DD"/>
    <w:rsid w:val="12837EF9"/>
    <w:rsid w:val="12863E8D"/>
    <w:rsid w:val="12955E7E"/>
    <w:rsid w:val="129E4D32"/>
    <w:rsid w:val="12A85BB1"/>
    <w:rsid w:val="12B75DF4"/>
    <w:rsid w:val="12C419C4"/>
    <w:rsid w:val="12CF75E2"/>
    <w:rsid w:val="12D15108"/>
    <w:rsid w:val="12D9220E"/>
    <w:rsid w:val="13113756"/>
    <w:rsid w:val="131E7C21"/>
    <w:rsid w:val="13201BEB"/>
    <w:rsid w:val="13255454"/>
    <w:rsid w:val="132711CC"/>
    <w:rsid w:val="13273E02"/>
    <w:rsid w:val="133438E9"/>
    <w:rsid w:val="133B07D3"/>
    <w:rsid w:val="13421B62"/>
    <w:rsid w:val="134F0723"/>
    <w:rsid w:val="135B5CFD"/>
    <w:rsid w:val="1367458F"/>
    <w:rsid w:val="13763F01"/>
    <w:rsid w:val="1380268A"/>
    <w:rsid w:val="13893C35"/>
    <w:rsid w:val="138C54D3"/>
    <w:rsid w:val="13A26AA4"/>
    <w:rsid w:val="13A520F1"/>
    <w:rsid w:val="13B30CB1"/>
    <w:rsid w:val="13DF5603"/>
    <w:rsid w:val="13F015BE"/>
    <w:rsid w:val="141F1EA3"/>
    <w:rsid w:val="143771ED"/>
    <w:rsid w:val="14575AE1"/>
    <w:rsid w:val="145C6C53"/>
    <w:rsid w:val="14755F67"/>
    <w:rsid w:val="147E306D"/>
    <w:rsid w:val="148368D6"/>
    <w:rsid w:val="14860174"/>
    <w:rsid w:val="148E3670"/>
    <w:rsid w:val="14A423A8"/>
    <w:rsid w:val="14C30A80"/>
    <w:rsid w:val="14E153AA"/>
    <w:rsid w:val="14E31122"/>
    <w:rsid w:val="14E32ED1"/>
    <w:rsid w:val="14E766BF"/>
    <w:rsid w:val="14EE47FF"/>
    <w:rsid w:val="14F4790A"/>
    <w:rsid w:val="14FB2910"/>
    <w:rsid w:val="15082937"/>
    <w:rsid w:val="151B08BC"/>
    <w:rsid w:val="15227E9D"/>
    <w:rsid w:val="15282FD9"/>
    <w:rsid w:val="1548367B"/>
    <w:rsid w:val="154C4F1A"/>
    <w:rsid w:val="15520056"/>
    <w:rsid w:val="155C2C83"/>
    <w:rsid w:val="1562473D"/>
    <w:rsid w:val="15823755"/>
    <w:rsid w:val="158A5A42"/>
    <w:rsid w:val="15902A92"/>
    <w:rsid w:val="15910B7E"/>
    <w:rsid w:val="159B37AB"/>
    <w:rsid w:val="15A05265"/>
    <w:rsid w:val="15A20FDE"/>
    <w:rsid w:val="15A9236C"/>
    <w:rsid w:val="15AA7E92"/>
    <w:rsid w:val="15B83C92"/>
    <w:rsid w:val="15B8610B"/>
    <w:rsid w:val="15BD5E17"/>
    <w:rsid w:val="15C947BC"/>
    <w:rsid w:val="15D91E90"/>
    <w:rsid w:val="15D942D4"/>
    <w:rsid w:val="15DD0268"/>
    <w:rsid w:val="15EB414C"/>
    <w:rsid w:val="15F5110D"/>
    <w:rsid w:val="16133C89"/>
    <w:rsid w:val="161651B5"/>
    <w:rsid w:val="16287735"/>
    <w:rsid w:val="162D2CD7"/>
    <w:rsid w:val="16421E79"/>
    <w:rsid w:val="16504596"/>
    <w:rsid w:val="166401D7"/>
    <w:rsid w:val="167209B0"/>
    <w:rsid w:val="1672275E"/>
    <w:rsid w:val="16810BF3"/>
    <w:rsid w:val="16AA639C"/>
    <w:rsid w:val="16AB5C70"/>
    <w:rsid w:val="16AD19E8"/>
    <w:rsid w:val="16C64858"/>
    <w:rsid w:val="16D74CB7"/>
    <w:rsid w:val="16DF75DF"/>
    <w:rsid w:val="16E11692"/>
    <w:rsid w:val="16E80C72"/>
    <w:rsid w:val="16EC7A0E"/>
    <w:rsid w:val="16ED6288"/>
    <w:rsid w:val="16F5338F"/>
    <w:rsid w:val="16FC701C"/>
    <w:rsid w:val="16FF4F7E"/>
    <w:rsid w:val="16FF7D6A"/>
    <w:rsid w:val="17163A31"/>
    <w:rsid w:val="17365E81"/>
    <w:rsid w:val="17483302"/>
    <w:rsid w:val="175005C5"/>
    <w:rsid w:val="17591B70"/>
    <w:rsid w:val="17732C32"/>
    <w:rsid w:val="17795D6E"/>
    <w:rsid w:val="178D35C8"/>
    <w:rsid w:val="17935082"/>
    <w:rsid w:val="1796357E"/>
    <w:rsid w:val="17AA4179"/>
    <w:rsid w:val="17B44FF8"/>
    <w:rsid w:val="17CC40F0"/>
    <w:rsid w:val="17F13B56"/>
    <w:rsid w:val="17FA6EAF"/>
    <w:rsid w:val="180C0990"/>
    <w:rsid w:val="180C6BE2"/>
    <w:rsid w:val="181635BD"/>
    <w:rsid w:val="182A0E16"/>
    <w:rsid w:val="187622AE"/>
    <w:rsid w:val="187A3B4C"/>
    <w:rsid w:val="1881312C"/>
    <w:rsid w:val="18982224"/>
    <w:rsid w:val="189A5F9C"/>
    <w:rsid w:val="189B3AC2"/>
    <w:rsid w:val="189C1D14"/>
    <w:rsid w:val="18A443F3"/>
    <w:rsid w:val="18A60DE5"/>
    <w:rsid w:val="18AC5CCF"/>
    <w:rsid w:val="18BA4890"/>
    <w:rsid w:val="18C528D3"/>
    <w:rsid w:val="18C94AD3"/>
    <w:rsid w:val="18DA283C"/>
    <w:rsid w:val="18E11E1D"/>
    <w:rsid w:val="18E31696"/>
    <w:rsid w:val="18E436BB"/>
    <w:rsid w:val="18E84F59"/>
    <w:rsid w:val="18F338FE"/>
    <w:rsid w:val="190D676E"/>
    <w:rsid w:val="19102702"/>
    <w:rsid w:val="19121FD6"/>
    <w:rsid w:val="19137AFC"/>
    <w:rsid w:val="191E4E1F"/>
    <w:rsid w:val="19241D0A"/>
    <w:rsid w:val="192455D8"/>
    <w:rsid w:val="19322678"/>
    <w:rsid w:val="19436634"/>
    <w:rsid w:val="195419CC"/>
    <w:rsid w:val="197113F3"/>
    <w:rsid w:val="197467ED"/>
    <w:rsid w:val="198729C4"/>
    <w:rsid w:val="19873F7E"/>
    <w:rsid w:val="19A76BC3"/>
    <w:rsid w:val="19BB266E"/>
    <w:rsid w:val="19C264EF"/>
    <w:rsid w:val="19C77265"/>
    <w:rsid w:val="19DE010A"/>
    <w:rsid w:val="19E00326"/>
    <w:rsid w:val="19FE07AD"/>
    <w:rsid w:val="1A226249"/>
    <w:rsid w:val="1A27385F"/>
    <w:rsid w:val="1A426205"/>
    <w:rsid w:val="1A606D71"/>
    <w:rsid w:val="1A622AE9"/>
    <w:rsid w:val="1A693E78"/>
    <w:rsid w:val="1A7867B1"/>
    <w:rsid w:val="1A7D3DC7"/>
    <w:rsid w:val="1A7F18ED"/>
    <w:rsid w:val="1A8C7B66"/>
    <w:rsid w:val="1A9923CA"/>
    <w:rsid w:val="1AA475A6"/>
    <w:rsid w:val="1AA94BBC"/>
    <w:rsid w:val="1AB64BE3"/>
    <w:rsid w:val="1ABC48F0"/>
    <w:rsid w:val="1AC15A62"/>
    <w:rsid w:val="1AD02149"/>
    <w:rsid w:val="1AF44089"/>
    <w:rsid w:val="1B0E2C71"/>
    <w:rsid w:val="1B0E67CD"/>
    <w:rsid w:val="1B1262BE"/>
    <w:rsid w:val="1B3B1CB8"/>
    <w:rsid w:val="1B3C158C"/>
    <w:rsid w:val="1B472A47"/>
    <w:rsid w:val="1B495A57"/>
    <w:rsid w:val="1B542D7A"/>
    <w:rsid w:val="1B682381"/>
    <w:rsid w:val="1B79633D"/>
    <w:rsid w:val="1B9211AC"/>
    <w:rsid w:val="1BA17641"/>
    <w:rsid w:val="1BB235FD"/>
    <w:rsid w:val="1BBB45BA"/>
    <w:rsid w:val="1BCF0653"/>
    <w:rsid w:val="1BD47A17"/>
    <w:rsid w:val="1BE37C5A"/>
    <w:rsid w:val="1BFB4FA4"/>
    <w:rsid w:val="1C0338D9"/>
    <w:rsid w:val="1C053D3A"/>
    <w:rsid w:val="1C0A51E7"/>
    <w:rsid w:val="1C0D4CD7"/>
    <w:rsid w:val="1C136593"/>
    <w:rsid w:val="1C146065"/>
    <w:rsid w:val="1C184ED2"/>
    <w:rsid w:val="1C1E6EE4"/>
    <w:rsid w:val="1C204A0A"/>
    <w:rsid w:val="1C2C1601"/>
    <w:rsid w:val="1C2C33AF"/>
    <w:rsid w:val="1C3E30E2"/>
    <w:rsid w:val="1C7A6810"/>
    <w:rsid w:val="1C850D11"/>
    <w:rsid w:val="1C961170"/>
    <w:rsid w:val="1CB515F6"/>
    <w:rsid w:val="1CB810E7"/>
    <w:rsid w:val="1CBC0BD7"/>
    <w:rsid w:val="1CC63804"/>
    <w:rsid w:val="1CD04682"/>
    <w:rsid w:val="1CD777BF"/>
    <w:rsid w:val="1CFD4D4B"/>
    <w:rsid w:val="1CFF6D16"/>
    <w:rsid w:val="1D04257E"/>
    <w:rsid w:val="1D167BBB"/>
    <w:rsid w:val="1D24677C"/>
    <w:rsid w:val="1D3C5874"/>
    <w:rsid w:val="1D3E29C2"/>
    <w:rsid w:val="1D547061"/>
    <w:rsid w:val="1D596426"/>
    <w:rsid w:val="1D5C5F16"/>
    <w:rsid w:val="1D631052"/>
    <w:rsid w:val="1D774AFE"/>
    <w:rsid w:val="1D7768AC"/>
    <w:rsid w:val="1D7B7332"/>
    <w:rsid w:val="1D7F39B2"/>
    <w:rsid w:val="1D813BCE"/>
    <w:rsid w:val="1D840FC9"/>
    <w:rsid w:val="1D84721B"/>
    <w:rsid w:val="1D882867"/>
    <w:rsid w:val="1D9F2AC8"/>
    <w:rsid w:val="1DA348C9"/>
    <w:rsid w:val="1DB96EC4"/>
    <w:rsid w:val="1DBB0E8E"/>
    <w:rsid w:val="1DC31AF1"/>
    <w:rsid w:val="1DD27F86"/>
    <w:rsid w:val="1DD7559C"/>
    <w:rsid w:val="1DF61EC7"/>
    <w:rsid w:val="1DF63C75"/>
    <w:rsid w:val="1DF94E91"/>
    <w:rsid w:val="1DFD14A7"/>
    <w:rsid w:val="1E206F43"/>
    <w:rsid w:val="1E220F0E"/>
    <w:rsid w:val="1E2F362A"/>
    <w:rsid w:val="1E380731"/>
    <w:rsid w:val="1E3C3632"/>
    <w:rsid w:val="1E3D5D47"/>
    <w:rsid w:val="1E3E386E"/>
    <w:rsid w:val="1E4A2212"/>
    <w:rsid w:val="1E566E09"/>
    <w:rsid w:val="1E5E39A7"/>
    <w:rsid w:val="1E62755C"/>
    <w:rsid w:val="1E650DFA"/>
    <w:rsid w:val="1E827BFE"/>
    <w:rsid w:val="1E876FC3"/>
    <w:rsid w:val="1E9A4F48"/>
    <w:rsid w:val="1EB8717C"/>
    <w:rsid w:val="1EC65D3D"/>
    <w:rsid w:val="1ECF44C6"/>
    <w:rsid w:val="1ED1023E"/>
    <w:rsid w:val="1F411ED6"/>
    <w:rsid w:val="1F501AAA"/>
    <w:rsid w:val="1F503858"/>
    <w:rsid w:val="1F505606"/>
    <w:rsid w:val="1F507E98"/>
    <w:rsid w:val="1F536EA5"/>
    <w:rsid w:val="1F58270D"/>
    <w:rsid w:val="1F5C3FAB"/>
    <w:rsid w:val="1F69491A"/>
    <w:rsid w:val="1F6E3CDF"/>
    <w:rsid w:val="1F794E23"/>
    <w:rsid w:val="1F8B2AE2"/>
    <w:rsid w:val="1F9D6372"/>
    <w:rsid w:val="1FA15E62"/>
    <w:rsid w:val="1FCB7383"/>
    <w:rsid w:val="1FD44489"/>
    <w:rsid w:val="1FD46237"/>
    <w:rsid w:val="1FD75D28"/>
    <w:rsid w:val="1FDE2C12"/>
    <w:rsid w:val="1FE65F6B"/>
    <w:rsid w:val="1FEA6512"/>
    <w:rsid w:val="1FED72F9"/>
    <w:rsid w:val="20014B53"/>
    <w:rsid w:val="20052895"/>
    <w:rsid w:val="200603BB"/>
    <w:rsid w:val="200F101E"/>
    <w:rsid w:val="20140D2A"/>
    <w:rsid w:val="20191E9C"/>
    <w:rsid w:val="201E3957"/>
    <w:rsid w:val="201E74B3"/>
    <w:rsid w:val="20256A93"/>
    <w:rsid w:val="202A39A5"/>
    <w:rsid w:val="202B1BD0"/>
    <w:rsid w:val="2030302D"/>
    <w:rsid w:val="203647FC"/>
    <w:rsid w:val="203767C6"/>
    <w:rsid w:val="204038CD"/>
    <w:rsid w:val="204D1B46"/>
    <w:rsid w:val="20523600"/>
    <w:rsid w:val="205748A4"/>
    <w:rsid w:val="205C7FDB"/>
    <w:rsid w:val="205E3D53"/>
    <w:rsid w:val="20614F5F"/>
    <w:rsid w:val="20631369"/>
    <w:rsid w:val="20711CD8"/>
    <w:rsid w:val="20765541"/>
    <w:rsid w:val="20823EE5"/>
    <w:rsid w:val="209B0B03"/>
    <w:rsid w:val="209B6D55"/>
    <w:rsid w:val="20AA343C"/>
    <w:rsid w:val="20AF45AF"/>
    <w:rsid w:val="20BE02BA"/>
    <w:rsid w:val="20C75D9C"/>
    <w:rsid w:val="20CA13E8"/>
    <w:rsid w:val="20CF4C51"/>
    <w:rsid w:val="20CF69FF"/>
    <w:rsid w:val="20E00C0C"/>
    <w:rsid w:val="20E97AC1"/>
    <w:rsid w:val="20EF2BFD"/>
    <w:rsid w:val="20F621DE"/>
    <w:rsid w:val="20F63F8C"/>
    <w:rsid w:val="20FD17BE"/>
    <w:rsid w:val="21004E0A"/>
    <w:rsid w:val="211014F1"/>
    <w:rsid w:val="211F7986"/>
    <w:rsid w:val="214A01DA"/>
    <w:rsid w:val="215A0981"/>
    <w:rsid w:val="21843C8D"/>
    <w:rsid w:val="219739C1"/>
    <w:rsid w:val="21AB121A"/>
    <w:rsid w:val="21AD0AEE"/>
    <w:rsid w:val="21C5052E"/>
    <w:rsid w:val="21D818E3"/>
    <w:rsid w:val="21E169EA"/>
    <w:rsid w:val="221943D6"/>
    <w:rsid w:val="222C235B"/>
    <w:rsid w:val="22327245"/>
    <w:rsid w:val="22521696"/>
    <w:rsid w:val="2254540E"/>
    <w:rsid w:val="225E628C"/>
    <w:rsid w:val="22665141"/>
    <w:rsid w:val="226D4721"/>
    <w:rsid w:val="228C4BA7"/>
    <w:rsid w:val="228C5E24"/>
    <w:rsid w:val="229E2B2D"/>
    <w:rsid w:val="22A068A5"/>
    <w:rsid w:val="22A46395"/>
    <w:rsid w:val="22A719E1"/>
    <w:rsid w:val="22AA3280"/>
    <w:rsid w:val="22BD2FB3"/>
    <w:rsid w:val="22C34341"/>
    <w:rsid w:val="22D4654E"/>
    <w:rsid w:val="22D73147"/>
    <w:rsid w:val="22DB78DD"/>
    <w:rsid w:val="22E42C35"/>
    <w:rsid w:val="22F664C5"/>
    <w:rsid w:val="230E7CB2"/>
    <w:rsid w:val="230F7587"/>
    <w:rsid w:val="23103A2A"/>
    <w:rsid w:val="2318468D"/>
    <w:rsid w:val="23241284"/>
    <w:rsid w:val="232474D6"/>
    <w:rsid w:val="23264FFC"/>
    <w:rsid w:val="2338088B"/>
    <w:rsid w:val="235C428D"/>
    <w:rsid w:val="236B0C61"/>
    <w:rsid w:val="237A0EA4"/>
    <w:rsid w:val="2393640A"/>
    <w:rsid w:val="239D4B92"/>
    <w:rsid w:val="23A128D5"/>
    <w:rsid w:val="23A44173"/>
    <w:rsid w:val="23AC6E99"/>
    <w:rsid w:val="23BD6FE3"/>
    <w:rsid w:val="23D36806"/>
    <w:rsid w:val="23E17175"/>
    <w:rsid w:val="23F070F8"/>
    <w:rsid w:val="23FC3FAF"/>
    <w:rsid w:val="23FF13A9"/>
    <w:rsid w:val="24082954"/>
    <w:rsid w:val="240A3547"/>
    <w:rsid w:val="24150BCD"/>
    <w:rsid w:val="241C63FF"/>
    <w:rsid w:val="243C43AB"/>
    <w:rsid w:val="244871F4"/>
    <w:rsid w:val="244A6AC8"/>
    <w:rsid w:val="245060A9"/>
    <w:rsid w:val="24523BCF"/>
    <w:rsid w:val="24561911"/>
    <w:rsid w:val="24566D80"/>
    <w:rsid w:val="24637B8A"/>
    <w:rsid w:val="246A0F18"/>
    <w:rsid w:val="249661B1"/>
    <w:rsid w:val="249B5576"/>
    <w:rsid w:val="249C4E4A"/>
    <w:rsid w:val="249D12EE"/>
    <w:rsid w:val="24A73F1B"/>
    <w:rsid w:val="24B32E9F"/>
    <w:rsid w:val="24B65F0C"/>
    <w:rsid w:val="24B71C84"/>
    <w:rsid w:val="24D64800"/>
    <w:rsid w:val="24E011DB"/>
    <w:rsid w:val="24E0567E"/>
    <w:rsid w:val="24E52C95"/>
    <w:rsid w:val="24EC7B7F"/>
    <w:rsid w:val="24F8023A"/>
    <w:rsid w:val="250749B9"/>
    <w:rsid w:val="250A6257"/>
    <w:rsid w:val="25145328"/>
    <w:rsid w:val="25186BC6"/>
    <w:rsid w:val="25201F1F"/>
    <w:rsid w:val="25292B82"/>
    <w:rsid w:val="2533666B"/>
    <w:rsid w:val="254479BB"/>
    <w:rsid w:val="25453733"/>
    <w:rsid w:val="254C3116"/>
    <w:rsid w:val="256C0CC0"/>
    <w:rsid w:val="256F255E"/>
    <w:rsid w:val="25783B09"/>
    <w:rsid w:val="257858B7"/>
    <w:rsid w:val="258E0C37"/>
    <w:rsid w:val="259A146C"/>
    <w:rsid w:val="25A55F80"/>
    <w:rsid w:val="25BF34E6"/>
    <w:rsid w:val="25C805EC"/>
    <w:rsid w:val="25D02FFD"/>
    <w:rsid w:val="25D24FC7"/>
    <w:rsid w:val="25D32AED"/>
    <w:rsid w:val="25D5565D"/>
    <w:rsid w:val="25E82A3D"/>
    <w:rsid w:val="25E92311"/>
    <w:rsid w:val="25FC2044"/>
    <w:rsid w:val="2604714B"/>
    <w:rsid w:val="2629095F"/>
    <w:rsid w:val="262D044F"/>
    <w:rsid w:val="26307F40"/>
    <w:rsid w:val="263F0183"/>
    <w:rsid w:val="265359DC"/>
    <w:rsid w:val="266B541C"/>
    <w:rsid w:val="26717FA0"/>
    <w:rsid w:val="26753BA5"/>
    <w:rsid w:val="267E6EFD"/>
    <w:rsid w:val="268A58A2"/>
    <w:rsid w:val="268C786C"/>
    <w:rsid w:val="26A5092E"/>
    <w:rsid w:val="26A821CC"/>
    <w:rsid w:val="26BE379D"/>
    <w:rsid w:val="26BE72FA"/>
    <w:rsid w:val="26DB7EAB"/>
    <w:rsid w:val="26E36D60"/>
    <w:rsid w:val="2702368A"/>
    <w:rsid w:val="27070CA1"/>
    <w:rsid w:val="27147861"/>
    <w:rsid w:val="271A4F87"/>
    <w:rsid w:val="27343A60"/>
    <w:rsid w:val="27361586"/>
    <w:rsid w:val="27400656"/>
    <w:rsid w:val="274C6FFB"/>
    <w:rsid w:val="27606603"/>
    <w:rsid w:val="27871DE1"/>
    <w:rsid w:val="278C564A"/>
    <w:rsid w:val="278E3170"/>
    <w:rsid w:val="279544FE"/>
    <w:rsid w:val="27A04C51"/>
    <w:rsid w:val="27AB3D22"/>
    <w:rsid w:val="27B24862"/>
    <w:rsid w:val="27B506FD"/>
    <w:rsid w:val="27BA3F65"/>
    <w:rsid w:val="27CE17BE"/>
    <w:rsid w:val="27D72D69"/>
    <w:rsid w:val="27E70AD2"/>
    <w:rsid w:val="27F154AD"/>
    <w:rsid w:val="27F76F67"/>
    <w:rsid w:val="27FF7BCA"/>
    <w:rsid w:val="280E2503"/>
    <w:rsid w:val="28212236"/>
    <w:rsid w:val="282835C4"/>
    <w:rsid w:val="283642C0"/>
    <w:rsid w:val="283F446A"/>
    <w:rsid w:val="28550131"/>
    <w:rsid w:val="28610884"/>
    <w:rsid w:val="28621840"/>
    <w:rsid w:val="28642123"/>
    <w:rsid w:val="286640ED"/>
    <w:rsid w:val="286D7229"/>
    <w:rsid w:val="2874680A"/>
    <w:rsid w:val="287C7332"/>
    <w:rsid w:val="28A075FF"/>
    <w:rsid w:val="28A32C4B"/>
    <w:rsid w:val="28BC3D0D"/>
    <w:rsid w:val="28CF57EE"/>
    <w:rsid w:val="28D23530"/>
    <w:rsid w:val="28D76D98"/>
    <w:rsid w:val="28E3477F"/>
    <w:rsid w:val="29037B8D"/>
    <w:rsid w:val="29080D00"/>
    <w:rsid w:val="290C07F0"/>
    <w:rsid w:val="293B2E83"/>
    <w:rsid w:val="293B7327"/>
    <w:rsid w:val="2940493E"/>
    <w:rsid w:val="296879F1"/>
    <w:rsid w:val="297665B1"/>
    <w:rsid w:val="298A7967"/>
    <w:rsid w:val="298C1931"/>
    <w:rsid w:val="2996455E"/>
    <w:rsid w:val="29AE2ACE"/>
    <w:rsid w:val="29C94933"/>
    <w:rsid w:val="29D67050"/>
    <w:rsid w:val="29EF3C6E"/>
    <w:rsid w:val="2A1F09F7"/>
    <w:rsid w:val="2A2878AC"/>
    <w:rsid w:val="2A30050E"/>
    <w:rsid w:val="2A467D32"/>
    <w:rsid w:val="2A573CED"/>
    <w:rsid w:val="2A693A20"/>
    <w:rsid w:val="2A6B1546"/>
    <w:rsid w:val="2A6F54DA"/>
    <w:rsid w:val="2A8D5961"/>
    <w:rsid w:val="2A9E7B6E"/>
    <w:rsid w:val="2AA84549"/>
    <w:rsid w:val="2AB90504"/>
    <w:rsid w:val="2AB949A8"/>
    <w:rsid w:val="2ACB46DB"/>
    <w:rsid w:val="2AF43C32"/>
    <w:rsid w:val="2B0379D1"/>
    <w:rsid w:val="2B1A4D1A"/>
    <w:rsid w:val="2B1B2F6C"/>
    <w:rsid w:val="2B1C6CE5"/>
    <w:rsid w:val="2B3202B6"/>
    <w:rsid w:val="2B391645"/>
    <w:rsid w:val="2B4A3852"/>
    <w:rsid w:val="2B585F6F"/>
    <w:rsid w:val="2B7475C0"/>
    <w:rsid w:val="2B8F395A"/>
    <w:rsid w:val="2B9B22FF"/>
    <w:rsid w:val="2BA80578"/>
    <w:rsid w:val="2BB12B4A"/>
    <w:rsid w:val="2BB62C95"/>
    <w:rsid w:val="2BBD4024"/>
    <w:rsid w:val="2BCC4267"/>
    <w:rsid w:val="2BDD0222"/>
    <w:rsid w:val="2BDE3F9A"/>
    <w:rsid w:val="2BF06DB9"/>
    <w:rsid w:val="2BF33EE9"/>
    <w:rsid w:val="2BFA7026"/>
    <w:rsid w:val="2BFF288E"/>
    <w:rsid w:val="2C071743"/>
    <w:rsid w:val="2C0A4D8F"/>
    <w:rsid w:val="2C11436F"/>
    <w:rsid w:val="2C131E96"/>
    <w:rsid w:val="2C1B6F9C"/>
    <w:rsid w:val="2C31056E"/>
    <w:rsid w:val="2C4604BD"/>
    <w:rsid w:val="2C491D5B"/>
    <w:rsid w:val="2C5F50DB"/>
    <w:rsid w:val="2C66290D"/>
    <w:rsid w:val="2C6E531E"/>
    <w:rsid w:val="2C723060"/>
    <w:rsid w:val="2C7768C8"/>
    <w:rsid w:val="2C7E7C57"/>
    <w:rsid w:val="2C862667"/>
    <w:rsid w:val="2C9C00DD"/>
    <w:rsid w:val="2C9F5E1F"/>
    <w:rsid w:val="2CAF6062"/>
    <w:rsid w:val="2CB73169"/>
    <w:rsid w:val="2CB847EB"/>
    <w:rsid w:val="2CBC252D"/>
    <w:rsid w:val="2CBF3DCB"/>
    <w:rsid w:val="2CC3566A"/>
    <w:rsid w:val="2CEE645F"/>
    <w:rsid w:val="2CF47F19"/>
    <w:rsid w:val="2CF75313"/>
    <w:rsid w:val="2D1B54A6"/>
    <w:rsid w:val="2D1C4253"/>
    <w:rsid w:val="2D241E80"/>
    <w:rsid w:val="2D256324"/>
    <w:rsid w:val="2D2F71A3"/>
    <w:rsid w:val="2D32459D"/>
    <w:rsid w:val="2D3447B9"/>
    <w:rsid w:val="2D4B150D"/>
    <w:rsid w:val="2D60735C"/>
    <w:rsid w:val="2D684463"/>
    <w:rsid w:val="2D720E3E"/>
    <w:rsid w:val="2D783662"/>
    <w:rsid w:val="2D7B23E8"/>
    <w:rsid w:val="2D99286E"/>
    <w:rsid w:val="2D99461C"/>
    <w:rsid w:val="2D9E60D7"/>
    <w:rsid w:val="2DBE22D5"/>
    <w:rsid w:val="2DC93154"/>
    <w:rsid w:val="2DCD42C6"/>
    <w:rsid w:val="2DD12008"/>
    <w:rsid w:val="2DD13DB6"/>
    <w:rsid w:val="2DDA7B1D"/>
    <w:rsid w:val="2DDD09AD"/>
    <w:rsid w:val="2DE25FC3"/>
    <w:rsid w:val="2DE41D3C"/>
    <w:rsid w:val="2DEA4E78"/>
    <w:rsid w:val="2DF52CAD"/>
    <w:rsid w:val="2E0C4DEE"/>
    <w:rsid w:val="2E352597"/>
    <w:rsid w:val="2E3A195C"/>
    <w:rsid w:val="2E4137E6"/>
    <w:rsid w:val="2E532A1D"/>
    <w:rsid w:val="2E5D1AEE"/>
    <w:rsid w:val="2E6609A2"/>
    <w:rsid w:val="2E7F5B33"/>
    <w:rsid w:val="2E823302"/>
    <w:rsid w:val="2E953036"/>
    <w:rsid w:val="2E9574DA"/>
    <w:rsid w:val="2E9A064C"/>
    <w:rsid w:val="2EC4391B"/>
    <w:rsid w:val="2EC851B9"/>
    <w:rsid w:val="2ED3590C"/>
    <w:rsid w:val="2ED753FC"/>
    <w:rsid w:val="2EE67D35"/>
    <w:rsid w:val="2EF06BB9"/>
    <w:rsid w:val="2EF37D5C"/>
    <w:rsid w:val="2F02103F"/>
    <w:rsid w:val="2F0A3A24"/>
    <w:rsid w:val="2F0B32F8"/>
    <w:rsid w:val="2F124686"/>
    <w:rsid w:val="2F3960B7"/>
    <w:rsid w:val="2F3E547B"/>
    <w:rsid w:val="2F464330"/>
    <w:rsid w:val="2F4D56BE"/>
    <w:rsid w:val="2F4F7689"/>
    <w:rsid w:val="2F511653"/>
    <w:rsid w:val="2F5C3B54"/>
    <w:rsid w:val="2F6F7D2B"/>
    <w:rsid w:val="2F827A5E"/>
    <w:rsid w:val="2F8B61E7"/>
    <w:rsid w:val="2FAB0637"/>
    <w:rsid w:val="2FB614B6"/>
    <w:rsid w:val="2FBB4D1E"/>
    <w:rsid w:val="2FC173DB"/>
    <w:rsid w:val="2FC17E5A"/>
    <w:rsid w:val="2FDB716E"/>
    <w:rsid w:val="2FE778C1"/>
    <w:rsid w:val="2FE83639"/>
    <w:rsid w:val="30004E27"/>
    <w:rsid w:val="301937F3"/>
    <w:rsid w:val="302208F9"/>
    <w:rsid w:val="302A19AD"/>
    <w:rsid w:val="303F594F"/>
    <w:rsid w:val="30590093"/>
    <w:rsid w:val="30703D5A"/>
    <w:rsid w:val="30744ECD"/>
    <w:rsid w:val="307732ED"/>
    <w:rsid w:val="30803872"/>
    <w:rsid w:val="308275EA"/>
    <w:rsid w:val="30893C43"/>
    <w:rsid w:val="30937A49"/>
    <w:rsid w:val="309B06AC"/>
    <w:rsid w:val="309F63EE"/>
    <w:rsid w:val="30A12166"/>
    <w:rsid w:val="30B71989"/>
    <w:rsid w:val="30C61BCC"/>
    <w:rsid w:val="30DC4F4C"/>
    <w:rsid w:val="30EB518F"/>
    <w:rsid w:val="31322DBE"/>
    <w:rsid w:val="31490108"/>
    <w:rsid w:val="315E0057"/>
    <w:rsid w:val="3166515D"/>
    <w:rsid w:val="316D3DF6"/>
    <w:rsid w:val="316F4012"/>
    <w:rsid w:val="317653A0"/>
    <w:rsid w:val="31815AF3"/>
    <w:rsid w:val="31864EB8"/>
    <w:rsid w:val="31885988"/>
    <w:rsid w:val="31921AAF"/>
    <w:rsid w:val="319E66A5"/>
    <w:rsid w:val="31A11CF2"/>
    <w:rsid w:val="31C14142"/>
    <w:rsid w:val="31C205E6"/>
    <w:rsid w:val="32017127"/>
    <w:rsid w:val="32052280"/>
    <w:rsid w:val="3220355E"/>
    <w:rsid w:val="32250B75"/>
    <w:rsid w:val="322A267E"/>
    <w:rsid w:val="323D6795"/>
    <w:rsid w:val="32425283"/>
    <w:rsid w:val="3267118D"/>
    <w:rsid w:val="327318E0"/>
    <w:rsid w:val="327411B4"/>
    <w:rsid w:val="327A0EC0"/>
    <w:rsid w:val="32902492"/>
    <w:rsid w:val="32A63A63"/>
    <w:rsid w:val="32B06690"/>
    <w:rsid w:val="32C97752"/>
    <w:rsid w:val="32D57EA5"/>
    <w:rsid w:val="32DD4FAB"/>
    <w:rsid w:val="32E60304"/>
    <w:rsid w:val="32EC51EE"/>
    <w:rsid w:val="32F742BF"/>
    <w:rsid w:val="33010C9A"/>
    <w:rsid w:val="33093FF2"/>
    <w:rsid w:val="330D3AE3"/>
    <w:rsid w:val="332350B4"/>
    <w:rsid w:val="33312FC4"/>
    <w:rsid w:val="33582884"/>
    <w:rsid w:val="33631954"/>
    <w:rsid w:val="33792F26"/>
    <w:rsid w:val="337E053C"/>
    <w:rsid w:val="33813B89"/>
    <w:rsid w:val="33866EDA"/>
    <w:rsid w:val="338F274A"/>
    <w:rsid w:val="33977850"/>
    <w:rsid w:val="339B7340"/>
    <w:rsid w:val="33A37FA3"/>
    <w:rsid w:val="33B77164"/>
    <w:rsid w:val="33DB2DB2"/>
    <w:rsid w:val="33F26834"/>
    <w:rsid w:val="33F407FF"/>
    <w:rsid w:val="33FB393B"/>
    <w:rsid w:val="340053F5"/>
    <w:rsid w:val="342F1837"/>
    <w:rsid w:val="34452E08"/>
    <w:rsid w:val="344F012B"/>
    <w:rsid w:val="345117AD"/>
    <w:rsid w:val="346040E6"/>
    <w:rsid w:val="34796F56"/>
    <w:rsid w:val="348778C5"/>
    <w:rsid w:val="34AE6BFF"/>
    <w:rsid w:val="34B955A4"/>
    <w:rsid w:val="34BA1A48"/>
    <w:rsid w:val="34CC177B"/>
    <w:rsid w:val="34CE2DFE"/>
    <w:rsid w:val="34D1371E"/>
    <w:rsid w:val="34E72111"/>
    <w:rsid w:val="34EC3EA5"/>
    <w:rsid w:val="34EE524E"/>
    <w:rsid w:val="3511718E"/>
    <w:rsid w:val="352E66C1"/>
    <w:rsid w:val="3538296D"/>
    <w:rsid w:val="3566572C"/>
    <w:rsid w:val="356E45E1"/>
    <w:rsid w:val="357065AB"/>
    <w:rsid w:val="35747E49"/>
    <w:rsid w:val="35753BC1"/>
    <w:rsid w:val="357C0AAC"/>
    <w:rsid w:val="3583105E"/>
    <w:rsid w:val="35977693"/>
    <w:rsid w:val="359C2EFC"/>
    <w:rsid w:val="359E4EC6"/>
    <w:rsid w:val="35A46254"/>
    <w:rsid w:val="35A87E15"/>
    <w:rsid w:val="35B069A7"/>
    <w:rsid w:val="35C16E06"/>
    <w:rsid w:val="35DF4502"/>
    <w:rsid w:val="360F7B72"/>
    <w:rsid w:val="36107446"/>
    <w:rsid w:val="36213401"/>
    <w:rsid w:val="36257395"/>
    <w:rsid w:val="364C66D0"/>
    <w:rsid w:val="36546371"/>
    <w:rsid w:val="36785717"/>
    <w:rsid w:val="367D0F7F"/>
    <w:rsid w:val="369342FF"/>
    <w:rsid w:val="369D33CF"/>
    <w:rsid w:val="36AA1648"/>
    <w:rsid w:val="36E25286"/>
    <w:rsid w:val="36E27034"/>
    <w:rsid w:val="36E36908"/>
    <w:rsid w:val="36E7464B"/>
    <w:rsid w:val="36E763F9"/>
    <w:rsid w:val="36F31241"/>
    <w:rsid w:val="36F62AE0"/>
    <w:rsid w:val="3701395E"/>
    <w:rsid w:val="370C5E5F"/>
    <w:rsid w:val="371A4A20"/>
    <w:rsid w:val="37227431"/>
    <w:rsid w:val="373F7FE3"/>
    <w:rsid w:val="37492C0F"/>
    <w:rsid w:val="37691503"/>
    <w:rsid w:val="377AD85A"/>
    <w:rsid w:val="37824373"/>
    <w:rsid w:val="378400EB"/>
    <w:rsid w:val="378602BB"/>
    <w:rsid w:val="37977E1F"/>
    <w:rsid w:val="379876F3"/>
    <w:rsid w:val="37C4498C"/>
    <w:rsid w:val="37E17A8A"/>
    <w:rsid w:val="37F039D3"/>
    <w:rsid w:val="37F52D97"/>
    <w:rsid w:val="38060B00"/>
    <w:rsid w:val="38064FA4"/>
    <w:rsid w:val="3809239F"/>
    <w:rsid w:val="38156F95"/>
    <w:rsid w:val="381A45AC"/>
    <w:rsid w:val="381E5E4A"/>
    <w:rsid w:val="381F1BC2"/>
    <w:rsid w:val="383828CB"/>
    <w:rsid w:val="38451629"/>
    <w:rsid w:val="384B0C09"/>
    <w:rsid w:val="38523D46"/>
    <w:rsid w:val="385E26EA"/>
    <w:rsid w:val="386E2A46"/>
    <w:rsid w:val="387E4B3B"/>
    <w:rsid w:val="388365F5"/>
    <w:rsid w:val="388A4827"/>
    <w:rsid w:val="38A722E3"/>
    <w:rsid w:val="38AF2F46"/>
    <w:rsid w:val="38B16E3F"/>
    <w:rsid w:val="38BA0BFF"/>
    <w:rsid w:val="38C509BB"/>
    <w:rsid w:val="38C5276A"/>
    <w:rsid w:val="38E47094"/>
    <w:rsid w:val="38EF3C8A"/>
    <w:rsid w:val="38F44DFD"/>
    <w:rsid w:val="38F60B75"/>
    <w:rsid w:val="39050DB8"/>
    <w:rsid w:val="390E4110"/>
    <w:rsid w:val="39162FC5"/>
    <w:rsid w:val="39202096"/>
    <w:rsid w:val="39205BF2"/>
    <w:rsid w:val="39292CF8"/>
    <w:rsid w:val="393F076E"/>
    <w:rsid w:val="39495149"/>
    <w:rsid w:val="3958538C"/>
    <w:rsid w:val="39665CFB"/>
    <w:rsid w:val="3969383E"/>
    <w:rsid w:val="396B3311"/>
    <w:rsid w:val="396E4BAF"/>
    <w:rsid w:val="39785A2E"/>
    <w:rsid w:val="397B107A"/>
    <w:rsid w:val="397D4DF2"/>
    <w:rsid w:val="397F4EFC"/>
    <w:rsid w:val="397F500E"/>
    <w:rsid w:val="39873EC3"/>
    <w:rsid w:val="398B750F"/>
    <w:rsid w:val="39904B26"/>
    <w:rsid w:val="399C7CC3"/>
    <w:rsid w:val="39B36A66"/>
    <w:rsid w:val="39B97C5D"/>
    <w:rsid w:val="39D569DC"/>
    <w:rsid w:val="39E430C3"/>
    <w:rsid w:val="39E84962"/>
    <w:rsid w:val="39EB4653"/>
    <w:rsid w:val="39FC665F"/>
    <w:rsid w:val="3A053765"/>
    <w:rsid w:val="3A0B0650"/>
    <w:rsid w:val="3A10210A"/>
    <w:rsid w:val="3A125E82"/>
    <w:rsid w:val="3A1439A9"/>
    <w:rsid w:val="3A173499"/>
    <w:rsid w:val="3A233BEC"/>
    <w:rsid w:val="3A30455A"/>
    <w:rsid w:val="3A371445"/>
    <w:rsid w:val="3A445910"/>
    <w:rsid w:val="3A577D39"/>
    <w:rsid w:val="3A5A0CF5"/>
    <w:rsid w:val="3A61177C"/>
    <w:rsid w:val="3A65181F"/>
    <w:rsid w:val="3A661D2A"/>
    <w:rsid w:val="3A6A35C8"/>
    <w:rsid w:val="3A824DB6"/>
    <w:rsid w:val="3A880B19"/>
    <w:rsid w:val="3A8A3C6B"/>
    <w:rsid w:val="3AA30888"/>
    <w:rsid w:val="3AB02FA5"/>
    <w:rsid w:val="3AD43138"/>
    <w:rsid w:val="3ADD023E"/>
    <w:rsid w:val="3AF70BD4"/>
    <w:rsid w:val="3B005CDB"/>
    <w:rsid w:val="3B0F6F5E"/>
    <w:rsid w:val="3B183024"/>
    <w:rsid w:val="3B190B4B"/>
    <w:rsid w:val="3B1B48C3"/>
    <w:rsid w:val="3B223EA3"/>
    <w:rsid w:val="3B2A71FC"/>
    <w:rsid w:val="3B334302"/>
    <w:rsid w:val="3B6444BC"/>
    <w:rsid w:val="3B691AD2"/>
    <w:rsid w:val="3B697D24"/>
    <w:rsid w:val="3B7010B2"/>
    <w:rsid w:val="3B820DE6"/>
    <w:rsid w:val="3B895CD0"/>
    <w:rsid w:val="3B8A2C51"/>
    <w:rsid w:val="3B9B3D8E"/>
    <w:rsid w:val="3B9F72A2"/>
    <w:rsid w:val="3BA743A8"/>
    <w:rsid w:val="3BA90120"/>
    <w:rsid w:val="3BAC7C11"/>
    <w:rsid w:val="3BAE1BDB"/>
    <w:rsid w:val="3BB30F9F"/>
    <w:rsid w:val="3BB32D4D"/>
    <w:rsid w:val="3BBC60A6"/>
    <w:rsid w:val="3BC5102E"/>
    <w:rsid w:val="3BE253E1"/>
    <w:rsid w:val="3BF75330"/>
    <w:rsid w:val="3C3F2833"/>
    <w:rsid w:val="3C440BD3"/>
    <w:rsid w:val="3C636521"/>
    <w:rsid w:val="3C66681A"/>
    <w:rsid w:val="3C720E5A"/>
    <w:rsid w:val="3C802FF2"/>
    <w:rsid w:val="3C8B3CCA"/>
    <w:rsid w:val="3C8D2A97"/>
    <w:rsid w:val="3C97266F"/>
    <w:rsid w:val="3CA408E8"/>
    <w:rsid w:val="3CEA6C43"/>
    <w:rsid w:val="3D023F8C"/>
    <w:rsid w:val="3D031AB2"/>
    <w:rsid w:val="3D121CF5"/>
    <w:rsid w:val="3D26209C"/>
    <w:rsid w:val="3D3305EA"/>
    <w:rsid w:val="3D4A148F"/>
    <w:rsid w:val="3D5A3DC8"/>
    <w:rsid w:val="3D5F13DF"/>
    <w:rsid w:val="3D6469F5"/>
    <w:rsid w:val="3D6F0C6A"/>
    <w:rsid w:val="3D853395"/>
    <w:rsid w:val="3D87623F"/>
    <w:rsid w:val="3D966B86"/>
    <w:rsid w:val="3D9B3872"/>
    <w:rsid w:val="3D9D3CB5"/>
    <w:rsid w:val="3DA6700D"/>
    <w:rsid w:val="3DBA03C3"/>
    <w:rsid w:val="3DBD7EB3"/>
    <w:rsid w:val="3DC92CFC"/>
    <w:rsid w:val="3DCB25D0"/>
    <w:rsid w:val="3DE96EFA"/>
    <w:rsid w:val="3DED0D6A"/>
    <w:rsid w:val="3DF8538F"/>
    <w:rsid w:val="3DFA4C63"/>
    <w:rsid w:val="3E0930F8"/>
    <w:rsid w:val="3E0B0C1F"/>
    <w:rsid w:val="3E1321C9"/>
    <w:rsid w:val="3E1877DF"/>
    <w:rsid w:val="3E1A70B4"/>
    <w:rsid w:val="3E1D0952"/>
    <w:rsid w:val="3E35213F"/>
    <w:rsid w:val="3E354AA4"/>
    <w:rsid w:val="3E483C21"/>
    <w:rsid w:val="3E4E4FAF"/>
    <w:rsid w:val="3E500D27"/>
    <w:rsid w:val="3E5A1BA6"/>
    <w:rsid w:val="3E5D51F2"/>
    <w:rsid w:val="3E5F0F6A"/>
    <w:rsid w:val="3E636CAD"/>
    <w:rsid w:val="3E7C38CA"/>
    <w:rsid w:val="3E7E3AE6"/>
    <w:rsid w:val="3E88226F"/>
    <w:rsid w:val="3E9C3F6D"/>
    <w:rsid w:val="3EA3354D"/>
    <w:rsid w:val="3EAD7F28"/>
    <w:rsid w:val="3EBC6B3B"/>
    <w:rsid w:val="3ECD4126"/>
    <w:rsid w:val="3ED2798E"/>
    <w:rsid w:val="3ED92ACB"/>
    <w:rsid w:val="3EF23B8C"/>
    <w:rsid w:val="3EF26282"/>
    <w:rsid w:val="3F161F71"/>
    <w:rsid w:val="3F283A52"/>
    <w:rsid w:val="3F375A43"/>
    <w:rsid w:val="3F424B14"/>
    <w:rsid w:val="3F5B3E28"/>
    <w:rsid w:val="3F6F78D3"/>
    <w:rsid w:val="3F7153F9"/>
    <w:rsid w:val="3F786788"/>
    <w:rsid w:val="3F7942AE"/>
    <w:rsid w:val="3F7D78FA"/>
    <w:rsid w:val="3F924981"/>
    <w:rsid w:val="3F980BD8"/>
    <w:rsid w:val="3FBF6BE3"/>
    <w:rsid w:val="3FC25C55"/>
    <w:rsid w:val="3FD6525C"/>
    <w:rsid w:val="3FD85478"/>
    <w:rsid w:val="3FDA11F0"/>
    <w:rsid w:val="3FDD2A8F"/>
    <w:rsid w:val="3FFA719D"/>
    <w:rsid w:val="3FFD6C8D"/>
    <w:rsid w:val="401D732F"/>
    <w:rsid w:val="40271F5C"/>
    <w:rsid w:val="40414F3F"/>
    <w:rsid w:val="4044666A"/>
    <w:rsid w:val="404A33D6"/>
    <w:rsid w:val="40532D51"/>
    <w:rsid w:val="405A40DF"/>
    <w:rsid w:val="40692574"/>
    <w:rsid w:val="40880C4C"/>
    <w:rsid w:val="4090365D"/>
    <w:rsid w:val="40A35A86"/>
    <w:rsid w:val="40A73721"/>
    <w:rsid w:val="40A8309D"/>
    <w:rsid w:val="40A92971"/>
    <w:rsid w:val="40B3559D"/>
    <w:rsid w:val="40B437EF"/>
    <w:rsid w:val="40C02768"/>
    <w:rsid w:val="40C854ED"/>
    <w:rsid w:val="40D53766"/>
    <w:rsid w:val="410071EA"/>
    <w:rsid w:val="41036525"/>
    <w:rsid w:val="410B53D9"/>
    <w:rsid w:val="410F6C78"/>
    <w:rsid w:val="41171FD0"/>
    <w:rsid w:val="41195D48"/>
    <w:rsid w:val="41197AF6"/>
    <w:rsid w:val="411E335F"/>
    <w:rsid w:val="41210759"/>
    <w:rsid w:val="412B15D8"/>
    <w:rsid w:val="41326E0A"/>
    <w:rsid w:val="41520244"/>
    <w:rsid w:val="417C34B1"/>
    <w:rsid w:val="417E5BAB"/>
    <w:rsid w:val="418331C2"/>
    <w:rsid w:val="418917E8"/>
    <w:rsid w:val="41913B31"/>
    <w:rsid w:val="41914F04"/>
    <w:rsid w:val="41CC2DBB"/>
    <w:rsid w:val="41FD11C6"/>
    <w:rsid w:val="420662CD"/>
    <w:rsid w:val="420E5181"/>
    <w:rsid w:val="42246753"/>
    <w:rsid w:val="42366486"/>
    <w:rsid w:val="42383FAC"/>
    <w:rsid w:val="4246491B"/>
    <w:rsid w:val="425564B9"/>
    <w:rsid w:val="425D3A13"/>
    <w:rsid w:val="425F5224"/>
    <w:rsid w:val="42641245"/>
    <w:rsid w:val="427F607F"/>
    <w:rsid w:val="42813BA5"/>
    <w:rsid w:val="428E1E1E"/>
    <w:rsid w:val="42905B96"/>
    <w:rsid w:val="42997141"/>
    <w:rsid w:val="42AB6E74"/>
    <w:rsid w:val="42AC04F6"/>
    <w:rsid w:val="42BA0E65"/>
    <w:rsid w:val="42BF022A"/>
    <w:rsid w:val="42DA32B5"/>
    <w:rsid w:val="42DA5063"/>
    <w:rsid w:val="42DC702D"/>
    <w:rsid w:val="42E47C90"/>
    <w:rsid w:val="42F00D2B"/>
    <w:rsid w:val="4300202F"/>
    <w:rsid w:val="431D0056"/>
    <w:rsid w:val="43217136"/>
    <w:rsid w:val="432D1637"/>
    <w:rsid w:val="433F76DA"/>
    <w:rsid w:val="4348021F"/>
    <w:rsid w:val="434D3A87"/>
    <w:rsid w:val="436112E1"/>
    <w:rsid w:val="43713C1A"/>
    <w:rsid w:val="43790D20"/>
    <w:rsid w:val="4379487C"/>
    <w:rsid w:val="43827BD5"/>
    <w:rsid w:val="4384058A"/>
    <w:rsid w:val="439671DC"/>
    <w:rsid w:val="43D67F21"/>
    <w:rsid w:val="43D85A47"/>
    <w:rsid w:val="43E26FC9"/>
    <w:rsid w:val="43E3619A"/>
    <w:rsid w:val="43F32881"/>
    <w:rsid w:val="43F9776B"/>
    <w:rsid w:val="43FC5884"/>
    <w:rsid w:val="44020867"/>
    <w:rsid w:val="440A7091"/>
    <w:rsid w:val="442708E0"/>
    <w:rsid w:val="44316F05"/>
    <w:rsid w:val="4467501D"/>
    <w:rsid w:val="446F7A2D"/>
    <w:rsid w:val="44735770"/>
    <w:rsid w:val="4484797D"/>
    <w:rsid w:val="448C3132"/>
    <w:rsid w:val="44901E7E"/>
    <w:rsid w:val="44A678F3"/>
    <w:rsid w:val="44F37DC5"/>
    <w:rsid w:val="44F7490B"/>
    <w:rsid w:val="44FE772F"/>
    <w:rsid w:val="450E5498"/>
    <w:rsid w:val="450F36EA"/>
    <w:rsid w:val="45154A79"/>
    <w:rsid w:val="45183286"/>
    <w:rsid w:val="451C5E07"/>
    <w:rsid w:val="452151CC"/>
    <w:rsid w:val="45303661"/>
    <w:rsid w:val="453942C3"/>
    <w:rsid w:val="454E766D"/>
    <w:rsid w:val="455A248C"/>
    <w:rsid w:val="45637592"/>
    <w:rsid w:val="456D21BF"/>
    <w:rsid w:val="457277D5"/>
    <w:rsid w:val="457B0D80"/>
    <w:rsid w:val="45A04342"/>
    <w:rsid w:val="45B46040"/>
    <w:rsid w:val="45B93656"/>
    <w:rsid w:val="45C053B5"/>
    <w:rsid w:val="45D3296A"/>
    <w:rsid w:val="45DE4E6B"/>
    <w:rsid w:val="45E376E7"/>
    <w:rsid w:val="45EA1A61"/>
    <w:rsid w:val="45F20916"/>
    <w:rsid w:val="45FB77CB"/>
    <w:rsid w:val="46003033"/>
    <w:rsid w:val="460344A7"/>
    <w:rsid w:val="460B61F2"/>
    <w:rsid w:val="460D74FE"/>
    <w:rsid w:val="46113492"/>
    <w:rsid w:val="46252D4D"/>
    <w:rsid w:val="462A4554"/>
    <w:rsid w:val="462D194E"/>
    <w:rsid w:val="462E5DF2"/>
    <w:rsid w:val="463827CD"/>
    <w:rsid w:val="464A2500"/>
    <w:rsid w:val="4651388E"/>
    <w:rsid w:val="46717A8D"/>
    <w:rsid w:val="467C4DAF"/>
    <w:rsid w:val="46893028"/>
    <w:rsid w:val="469F45FA"/>
    <w:rsid w:val="46AA2F9F"/>
    <w:rsid w:val="46AE2A8F"/>
    <w:rsid w:val="46BF2EEE"/>
    <w:rsid w:val="46CC1167"/>
    <w:rsid w:val="46DD5122"/>
    <w:rsid w:val="46F34946"/>
    <w:rsid w:val="46F801AE"/>
    <w:rsid w:val="46FA5CD4"/>
    <w:rsid w:val="47157A2C"/>
    <w:rsid w:val="47174AD8"/>
    <w:rsid w:val="471D19C3"/>
    <w:rsid w:val="472B40E0"/>
    <w:rsid w:val="47332F94"/>
    <w:rsid w:val="4734568A"/>
    <w:rsid w:val="47356D0C"/>
    <w:rsid w:val="47431429"/>
    <w:rsid w:val="474B29D4"/>
    <w:rsid w:val="47633879"/>
    <w:rsid w:val="476F27EA"/>
    <w:rsid w:val="47770B52"/>
    <w:rsid w:val="477C2B8D"/>
    <w:rsid w:val="47887784"/>
    <w:rsid w:val="47A85730"/>
    <w:rsid w:val="47BE31A6"/>
    <w:rsid w:val="47F92430"/>
    <w:rsid w:val="4800556C"/>
    <w:rsid w:val="480F12E3"/>
    <w:rsid w:val="481E5F6E"/>
    <w:rsid w:val="48270D4B"/>
    <w:rsid w:val="482E20D9"/>
    <w:rsid w:val="48382F58"/>
    <w:rsid w:val="48390A7E"/>
    <w:rsid w:val="484D62D8"/>
    <w:rsid w:val="48592ECE"/>
    <w:rsid w:val="485D651B"/>
    <w:rsid w:val="485E2293"/>
    <w:rsid w:val="48822425"/>
    <w:rsid w:val="488F069E"/>
    <w:rsid w:val="48A64365"/>
    <w:rsid w:val="48AE5CCA"/>
    <w:rsid w:val="48C447EC"/>
    <w:rsid w:val="48C93BB0"/>
    <w:rsid w:val="48D07F58"/>
    <w:rsid w:val="48D1071F"/>
    <w:rsid w:val="48E44E8E"/>
    <w:rsid w:val="48E50FD4"/>
    <w:rsid w:val="48E96000"/>
    <w:rsid w:val="48EC789E"/>
    <w:rsid w:val="48FC21D7"/>
    <w:rsid w:val="4900334A"/>
    <w:rsid w:val="49025314"/>
    <w:rsid w:val="49060960"/>
    <w:rsid w:val="49105C83"/>
    <w:rsid w:val="4916491B"/>
    <w:rsid w:val="491A440C"/>
    <w:rsid w:val="49227764"/>
    <w:rsid w:val="49311755"/>
    <w:rsid w:val="49523BA5"/>
    <w:rsid w:val="49747FC0"/>
    <w:rsid w:val="497D499A"/>
    <w:rsid w:val="49880A52"/>
    <w:rsid w:val="498E0956"/>
    <w:rsid w:val="498F4DFA"/>
    <w:rsid w:val="49935F6C"/>
    <w:rsid w:val="49957F36"/>
    <w:rsid w:val="49B54134"/>
    <w:rsid w:val="49E52C6C"/>
    <w:rsid w:val="49F70BF1"/>
    <w:rsid w:val="4A050C18"/>
    <w:rsid w:val="4A1470AD"/>
    <w:rsid w:val="4A190B67"/>
    <w:rsid w:val="4A38723F"/>
    <w:rsid w:val="4A6022F2"/>
    <w:rsid w:val="4A6A3171"/>
    <w:rsid w:val="4A8A736F"/>
    <w:rsid w:val="4A930919"/>
    <w:rsid w:val="4A9A1CA8"/>
    <w:rsid w:val="4AAE12AF"/>
    <w:rsid w:val="4AB32D6A"/>
    <w:rsid w:val="4ACE1952"/>
    <w:rsid w:val="4ADF76BB"/>
    <w:rsid w:val="4AE132E0"/>
    <w:rsid w:val="4AEA488E"/>
    <w:rsid w:val="4AEC002A"/>
    <w:rsid w:val="4AFB026D"/>
    <w:rsid w:val="4AFF5FAF"/>
    <w:rsid w:val="4B00431D"/>
    <w:rsid w:val="4B074E64"/>
    <w:rsid w:val="4B0B4954"/>
    <w:rsid w:val="4B0C4228"/>
    <w:rsid w:val="4B1B446B"/>
    <w:rsid w:val="4B1F3F5B"/>
    <w:rsid w:val="4B223A4B"/>
    <w:rsid w:val="4B3D0885"/>
    <w:rsid w:val="4B3F63AB"/>
    <w:rsid w:val="4B441C14"/>
    <w:rsid w:val="4B5E0F27"/>
    <w:rsid w:val="4B62209A"/>
    <w:rsid w:val="4B7A3887"/>
    <w:rsid w:val="4B7E5126"/>
    <w:rsid w:val="4B885FA4"/>
    <w:rsid w:val="4B8B7843"/>
    <w:rsid w:val="4B983D0E"/>
    <w:rsid w:val="4BB01057"/>
    <w:rsid w:val="4BB723E6"/>
    <w:rsid w:val="4BC32B39"/>
    <w:rsid w:val="4BCB40E3"/>
    <w:rsid w:val="4BD25472"/>
    <w:rsid w:val="4BDE7972"/>
    <w:rsid w:val="4BF52658"/>
    <w:rsid w:val="4BF929FE"/>
    <w:rsid w:val="4C172E84"/>
    <w:rsid w:val="4C312198"/>
    <w:rsid w:val="4C325F10"/>
    <w:rsid w:val="4C4243A5"/>
    <w:rsid w:val="4C910E89"/>
    <w:rsid w:val="4C9D5A7F"/>
    <w:rsid w:val="4CAD5597"/>
    <w:rsid w:val="4CBF59F6"/>
    <w:rsid w:val="4CC421DC"/>
    <w:rsid w:val="4CE74F4D"/>
    <w:rsid w:val="4CF03E01"/>
    <w:rsid w:val="4CFA6A2E"/>
    <w:rsid w:val="4D151ABA"/>
    <w:rsid w:val="4D303044"/>
    <w:rsid w:val="4D3637DE"/>
    <w:rsid w:val="4D491763"/>
    <w:rsid w:val="4D50664E"/>
    <w:rsid w:val="4D5F2D35"/>
    <w:rsid w:val="4D5F4AE3"/>
    <w:rsid w:val="4D616AAD"/>
    <w:rsid w:val="4D6838C1"/>
    <w:rsid w:val="4D693BB4"/>
    <w:rsid w:val="4D7D140D"/>
    <w:rsid w:val="4D902EEE"/>
    <w:rsid w:val="4DBA61BD"/>
    <w:rsid w:val="4DBF5582"/>
    <w:rsid w:val="4DE17BEE"/>
    <w:rsid w:val="4DE84AD8"/>
    <w:rsid w:val="4DEF51EF"/>
    <w:rsid w:val="4DF64584"/>
    <w:rsid w:val="4E01203E"/>
    <w:rsid w:val="4E141D71"/>
    <w:rsid w:val="4E192EE4"/>
    <w:rsid w:val="4E2E44B5"/>
    <w:rsid w:val="4E323FA5"/>
    <w:rsid w:val="4E361CE8"/>
    <w:rsid w:val="4E375A60"/>
    <w:rsid w:val="4E451F2B"/>
    <w:rsid w:val="4E481A1B"/>
    <w:rsid w:val="4E485577"/>
    <w:rsid w:val="4E4A7541"/>
    <w:rsid w:val="4E4D0DDF"/>
    <w:rsid w:val="4E4F2DA9"/>
    <w:rsid w:val="4E61488B"/>
    <w:rsid w:val="4E661EA1"/>
    <w:rsid w:val="4E6B74B7"/>
    <w:rsid w:val="4E7780BB"/>
    <w:rsid w:val="4E802F63"/>
    <w:rsid w:val="4E854A1D"/>
    <w:rsid w:val="4E8642F1"/>
    <w:rsid w:val="4E8C5DAC"/>
    <w:rsid w:val="4E93713A"/>
    <w:rsid w:val="4E946A0E"/>
    <w:rsid w:val="4EBC7D13"/>
    <w:rsid w:val="4EBD5F65"/>
    <w:rsid w:val="4EC45545"/>
    <w:rsid w:val="4EC56BC8"/>
    <w:rsid w:val="4EC70B92"/>
    <w:rsid w:val="4EC76DE4"/>
    <w:rsid w:val="4ED27537"/>
    <w:rsid w:val="4ED922A8"/>
    <w:rsid w:val="4EDD03B5"/>
    <w:rsid w:val="4EEC684A"/>
    <w:rsid w:val="4EEF00E8"/>
    <w:rsid w:val="4EEF1E97"/>
    <w:rsid w:val="4EFA0F67"/>
    <w:rsid w:val="4F082F58"/>
    <w:rsid w:val="4F135267"/>
    <w:rsid w:val="4F155DA1"/>
    <w:rsid w:val="4F29184C"/>
    <w:rsid w:val="4F2935FA"/>
    <w:rsid w:val="4F2F2D76"/>
    <w:rsid w:val="4F367AC5"/>
    <w:rsid w:val="4F4915A7"/>
    <w:rsid w:val="4F4E17F1"/>
    <w:rsid w:val="4F4E3061"/>
    <w:rsid w:val="4F734876"/>
    <w:rsid w:val="4F756840"/>
    <w:rsid w:val="4F88129E"/>
    <w:rsid w:val="4F894099"/>
    <w:rsid w:val="4F8B1BBF"/>
    <w:rsid w:val="4F8D1DDB"/>
    <w:rsid w:val="4F93361D"/>
    <w:rsid w:val="4F9667B6"/>
    <w:rsid w:val="4FAE1D52"/>
    <w:rsid w:val="4FB70C06"/>
    <w:rsid w:val="4FC82E13"/>
    <w:rsid w:val="4FD07F1A"/>
    <w:rsid w:val="4FD572DE"/>
    <w:rsid w:val="4FDE1DE8"/>
    <w:rsid w:val="4FED287A"/>
    <w:rsid w:val="4FF9121F"/>
    <w:rsid w:val="50055E16"/>
    <w:rsid w:val="500951DA"/>
    <w:rsid w:val="50212524"/>
    <w:rsid w:val="50483F54"/>
    <w:rsid w:val="50600772"/>
    <w:rsid w:val="50610B72"/>
    <w:rsid w:val="50680152"/>
    <w:rsid w:val="506A211C"/>
    <w:rsid w:val="507A1C34"/>
    <w:rsid w:val="508A631B"/>
    <w:rsid w:val="50B25872"/>
    <w:rsid w:val="50C3182D"/>
    <w:rsid w:val="50C64E79"/>
    <w:rsid w:val="50D2381E"/>
    <w:rsid w:val="50D457E8"/>
    <w:rsid w:val="50DE21C3"/>
    <w:rsid w:val="50E7376D"/>
    <w:rsid w:val="50F23A97"/>
    <w:rsid w:val="5100482F"/>
    <w:rsid w:val="51022355"/>
    <w:rsid w:val="51033540"/>
    <w:rsid w:val="510A4A6B"/>
    <w:rsid w:val="51236F2A"/>
    <w:rsid w:val="51256043"/>
    <w:rsid w:val="51422751"/>
    <w:rsid w:val="51493AE0"/>
    <w:rsid w:val="5151508A"/>
    <w:rsid w:val="515661FD"/>
    <w:rsid w:val="515D758B"/>
    <w:rsid w:val="516C77CE"/>
    <w:rsid w:val="51714DE5"/>
    <w:rsid w:val="5176689F"/>
    <w:rsid w:val="518965D2"/>
    <w:rsid w:val="51AC406F"/>
    <w:rsid w:val="51B00003"/>
    <w:rsid w:val="51B33605"/>
    <w:rsid w:val="51C70EA9"/>
    <w:rsid w:val="51DF61F2"/>
    <w:rsid w:val="51E67581"/>
    <w:rsid w:val="51EA1582"/>
    <w:rsid w:val="51EB4B97"/>
    <w:rsid w:val="51FC6DA4"/>
    <w:rsid w:val="52000822"/>
    <w:rsid w:val="52065E75"/>
    <w:rsid w:val="52067C23"/>
    <w:rsid w:val="520E0886"/>
    <w:rsid w:val="52100AA2"/>
    <w:rsid w:val="52181704"/>
    <w:rsid w:val="521A36CE"/>
    <w:rsid w:val="521F6F37"/>
    <w:rsid w:val="52304CA0"/>
    <w:rsid w:val="52306A4E"/>
    <w:rsid w:val="5237602E"/>
    <w:rsid w:val="52384C20"/>
    <w:rsid w:val="524E5126"/>
    <w:rsid w:val="52536B08"/>
    <w:rsid w:val="52630BD1"/>
    <w:rsid w:val="52666914"/>
    <w:rsid w:val="52903990"/>
    <w:rsid w:val="52976ACD"/>
    <w:rsid w:val="529E42FF"/>
    <w:rsid w:val="52A86F2C"/>
    <w:rsid w:val="52B366C7"/>
    <w:rsid w:val="52C61160"/>
    <w:rsid w:val="52CA6EA2"/>
    <w:rsid w:val="52D970E6"/>
    <w:rsid w:val="52DB4C0C"/>
    <w:rsid w:val="52DC0984"/>
    <w:rsid w:val="52F43F1F"/>
    <w:rsid w:val="530103EA"/>
    <w:rsid w:val="531243A6"/>
    <w:rsid w:val="531B76FE"/>
    <w:rsid w:val="532E7431"/>
    <w:rsid w:val="534F55FA"/>
    <w:rsid w:val="53590226"/>
    <w:rsid w:val="535F3A8F"/>
    <w:rsid w:val="53603363"/>
    <w:rsid w:val="53634C01"/>
    <w:rsid w:val="53656BCB"/>
    <w:rsid w:val="5373753A"/>
    <w:rsid w:val="538F59F6"/>
    <w:rsid w:val="53915C12"/>
    <w:rsid w:val="539D0113"/>
    <w:rsid w:val="53A414A2"/>
    <w:rsid w:val="53AC60D2"/>
    <w:rsid w:val="53E2646E"/>
    <w:rsid w:val="53F266B1"/>
    <w:rsid w:val="53F817ED"/>
    <w:rsid w:val="53FD32A8"/>
    <w:rsid w:val="54316AAD"/>
    <w:rsid w:val="544E58B1"/>
    <w:rsid w:val="544E765F"/>
    <w:rsid w:val="54661945"/>
    <w:rsid w:val="54662BFB"/>
    <w:rsid w:val="548B08B3"/>
    <w:rsid w:val="5492579E"/>
    <w:rsid w:val="549332C4"/>
    <w:rsid w:val="549F7EBB"/>
    <w:rsid w:val="54A454D1"/>
    <w:rsid w:val="54A51975"/>
    <w:rsid w:val="54BA6AA3"/>
    <w:rsid w:val="54F9581D"/>
    <w:rsid w:val="54FB77E7"/>
    <w:rsid w:val="54FE1085"/>
    <w:rsid w:val="5503044A"/>
    <w:rsid w:val="55172147"/>
    <w:rsid w:val="55200FFC"/>
    <w:rsid w:val="55322ADD"/>
    <w:rsid w:val="55472A2C"/>
    <w:rsid w:val="554E3DBB"/>
    <w:rsid w:val="555E1A51"/>
    <w:rsid w:val="559317CE"/>
    <w:rsid w:val="55967510"/>
    <w:rsid w:val="55A7171D"/>
    <w:rsid w:val="55D81340"/>
    <w:rsid w:val="55DB3175"/>
    <w:rsid w:val="55E93AE3"/>
    <w:rsid w:val="55F45FE4"/>
    <w:rsid w:val="56051FA0"/>
    <w:rsid w:val="560A5808"/>
    <w:rsid w:val="56156687"/>
    <w:rsid w:val="561A5A4B"/>
    <w:rsid w:val="561C5C67"/>
    <w:rsid w:val="56310FE7"/>
    <w:rsid w:val="563D5BDD"/>
    <w:rsid w:val="56440D1A"/>
    <w:rsid w:val="567C6706"/>
    <w:rsid w:val="568B03C9"/>
    <w:rsid w:val="56981066"/>
    <w:rsid w:val="56A65531"/>
    <w:rsid w:val="56B04601"/>
    <w:rsid w:val="56BC6B02"/>
    <w:rsid w:val="56C105BC"/>
    <w:rsid w:val="56C65BD3"/>
    <w:rsid w:val="56C67981"/>
    <w:rsid w:val="56C854A7"/>
    <w:rsid w:val="56E66275"/>
    <w:rsid w:val="56FA4370"/>
    <w:rsid w:val="56FB1D20"/>
    <w:rsid w:val="570375C9"/>
    <w:rsid w:val="570861EB"/>
    <w:rsid w:val="570B1838"/>
    <w:rsid w:val="57233025"/>
    <w:rsid w:val="572823EA"/>
    <w:rsid w:val="572F3778"/>
    <w:rsid w:val="57346FE0"/>
    <w:rsid w:val="57364B06"/>
    <w:rsid w:val="575925A3"/>
    <w:rsid w:val="57713D91"/>
    <w:rsid w:val="579D4B86"/>
    <w:rsid w:val="57AF48B9"/>
    <w:rsid w:val="57BC2B32"/>
    <w:rsid w:val="57C32112"/>
    <w:rsid w:val="57C739B1"/>
    <w:rsid w:val="57E02CC4"/>
    <w:rsid w:val="57E83927"/>
    <w:rsid w:val="57EB42C7"/>
    <w:rsid w:val="57FB7AFE"/>
    <w:rsid w:val="57FE064F"/>
    <w:rsid w:val="58095D77"/>
    <w:rsid w:val="58262DCD"/>
    <w:rsid w:val="582B2191"/>
    <w:rsid w:val="583F5C3D"/>
    <w:rsid w:val="584069BA"/>
    <w:rsid w:val="585B059D"/>
    <w:rsid w:val="58607961"/>
    <w:rsid w:val="586456A3"/>
    <w:rsid w:val="58767185"/>
    <w:rsid w:val="5886561A"/>
    <w:rsid w:val="588875E4"/>
    <w:rsid w:val="589C308F"/>
    <w:rsid w:val="58A261CC"/>
    <w:rsid w:val="58CC429A"/>
    <w:rsid w:val="58F033DB"/>
    <w:rsid w:val="58FF717A"/>
    <w:rsid w:val="59017396"/>
    <w:rsid w:val="590A0142"/>
    <w:rsid w:val="590A1F1E"/>
    <w:rsid w:val="59172716"/>
    <w:rsid w:val="59352B9C"/>
    <w:rsid w:val="593A3294"/>
    <w:rsid w:val="59594ADC"/>
    <w:rsid w:val="595C637A"/>
    <w:rsid w:val="595E6596"/>
    <w:rsid w:val="596A6CE9"/>
    <w:rsid w:val="597B2CA5"/>
    <w:rsid w:val="597E4543"/>
    <w:rsid w:val="598558D1"/>
    <w:rsid w:val="598633F7"/>
    <w:rsid w:val="598C3104"/>
    <w:rsid w:val="599B50F5"/>
    <w:rsid w:val="59B241EC"/>
    <w:rsid w:val="59C3464B"/>
    <w:rsid w:val="59C363FA"/>
    <w:rsid w:val="59E20F76"/>
    <w:rsid w:val="59F14D15"/>
    <w:rsid w:val="59FD190B"/>
    <w:rsid w:val="5A1530F9"/>
    <w:rsid w:val="5A2C3F9F"/>
    <w:rsid w:val="5A2F1CE1"/>
    <w:rsid w:val="5A3F1F24"/>
    <w:rsid w:val="5A461504"/>
    <w:rsid w:val="5A4A6E18"/>
    <w:rsid w:val="5A5A4FB0"/>
    <w:rsid w:val="5A5F25C6"/>
    <w:rsid w:val="5A6E45B7"/>
    <w:rsid w:val="5A6F1355"/>
    <w:rsid w:val="5A843DDB"/>
    <w:rsid w:val="5AA57EDE"/>
    <w:rsid w:val="5AAD1584"/>
    <w:rsid w:val="5AB20948"/>
    <w:rsid w:val="5AE012DD"/>
    <w:rsid w:val="5AF34ABD"/>
    <w:rsid w:val="5AF70A51"/>
    <w:rsid w:val="5AFF7905"/>
    <w:rsid w:val="5B3A26EB"/>
    <w:rsid w:val="5B3F200F"/>
    <w:rsid w:val="5B5639C9"/>
    <w:rsid w:val="5B5A2D8E"/>
    <w:rsid w:val="5B6D2AC1"/>
    <w:rsid w:val="5B7420A1"/>
    <w:rsid w:val="5B7469C6"/>
    <w:rsid w:val="5BA069F2"/>
    <w:rsid w:val="5BAA744C"/>
    <w:rsid w:val="5BC07095"/>
    <w:rsid w:val="5BC36B85"/>
    <w:rsid w:val="5BC85F49"/>
    <w:rsid w:val="5BCC3C8B"/>
    <w:rsid w:val="5BD40D92"/>
    <w:rsid w:val="5BDC19F5"/>
    <w:rsid w:val="5BE56AFB"/>
    <w:rsid w:val="5C050F4B"/>
    <w:rsid w:val="5C05719D"/>
    <w:rsid w:val="5C090A3C"/>
    <w:rsid w:val="5C25514A"/>
    <w:rsid w:val="5C4C0928"/>
    <w:rsid w:val="5C4E644E"/>
    <w:rsid w:val="5C4F0418"/>
    <w:rsid w:val="5C514191"/>
    <w:rsid w:val="5C5617A7"/>
    <w:rsid w:val="5C606182"/>
    <w:rsid w:val="5C69772C"/>
    <w:rsid w:val="5C6B34A4"/>
    <w:rsid w:val="5C7F0CFE"/>
    <w:rsid w:val="5C8A31FF"/>
    <w:rsid w:val="5C8F45B4"/>
    <w:rsid w:val="5C9127DF"/>
    <w:rsid w:val="5C936557"/>
    <w:rsid w:val="5CA6628A"/>
    <w:rsid w:val="5CBF559E"/>
    <w:rsid w:val="5CEC3A93"/>
    <w:rsid w:val="5CFC4E64"/>
    <w:rsid w:val="5D042397"/>
    <w:rsid w:val="5D184CAE"/>
    <w:rsid w:val="5D2378DB"/>
    <w:rsid w:val="5D521F6E"/>
    <w:rsid w:val="5D552C8B"/>
    <w:rsid w:val="5D5850AB"/>
    <w:rsid w:val="5D663C6C"/>
    <w:rsid w:val="5D8D11F8"/>
    <w:rsid w:val="5DA56542"/>
    <w:rsid w:val="5DAD53F7"/>
    <w:rsid w:val="5DBA7B13"/>
    <w:rsid w:val="5DC015CE"/>
    <w:rsid w:val="5DC170F4"/>
    <w:rsid w:val="5DC92D73"/>
    <w:rsid w:val="5DDB1F64"/>
    <w:rsid w:val="5DEF1EB3"/>
    <w:rsid w:val="5DFB0858"/>
    <w:rsid w:val="5DFE5C52"/>
    <w:rsid w:val="5E021BE6"/>
    <w:rsid w:val="5E086AD1"/>
    <w:rsid w:val="5E0F1C0D"/>
    <w:rsid w:val="5E36363E"/>
    <w:rsid w:val="5E4A533B"/>
    <w:rsid w:val="5E5A3DA6"/>
    <w:rsid w:val="5E6C7060"/>
    <w:rsid w:val="5E744166"/>
    <w:rsid w:val="5E761C8C"/>
    <w:rsid w:val="5E7A5C21"/>
    <w:rsid w:val="5E7F4FE5"/>
    <w:rsid w:val="5E826883"/>
    <w:rsid w:val="5E93283E"/>
    <w:rsid w:val="5E960581"/>
    <w:rsid w:val="5EA507C4"/>
    <w:rsid w:val="5EE017FC"/>
    <w:rsid w:val="5EE01905"/>
    <w:rsid w:val="5EE237C6"/>
    <w:rsid w:val="5F076D88"/>
    <w:rsid w:val="5F105C3D"/>
    <w:rsid w:val="5F127673"/>
    <w:rsid w:val="5F381638"/>
    <w:rsid w:val="5F463D55"/>
    <w:rsid w:val="5F49114F"/>
    <w:rsid w:val="5F5A335C"/>
    <w:rsid w:val="5F5C70D4"/>
    <w:rsid w:val="5F8E3006"/>
    <w:rsid w:val="5F944AC0"/>
    <w:rsid w:val="5F97010C"/>
    <w:rsid w:val="5FA32F55"/>
    <w:rsid w:val="5FDC1FC3"/>
    <w:rsid w:val="5FE377F5"/>
    <w:rsid w:val="5FE80968"/>
    <w:rsid w:val="5FEC48FC"/>
    <w:rsid w:val="5FEF541F"/>
    <w:rsid w:val="60177CFC"/>
    <w:rsid w:val="601856F1"/>
    <w:rsid w:val="601E438A"/>
    <w:rsid w:val="60597AB8"/>
    <w:rsid w:val="607E307A"/>
    <w:rsid w:val="608A7C71"/>
    <w:rsid w:val="609D79A4"/>
    <w:rsid w:val="60A07495"/>
    <w:rsid w:val="60AB6843"/>
    <w:rsid w:val="60AE3960"/>
    <w:rsid w:val="60CC2038"/>
    <w:rsid w:val="60D84E80"/>
    <w:rsid w:val="60DD5FF3"/>
    <w:rsid w:val="60E05AE3"/>
    <w:rsid w:val="60EA6962"/>
    <w:rsid w:val="60F17CF0"/>
    <w:rsid w:val="610C68D8"/>
    <w:rsid w:val="61181721"/>
    <w:rsid w:val="612A53A0"/>
    <w:rsid w:val="6131633F"/>
    <w:rsid w:val="613227E3"/>
    <w:rsid w:val="6138147B"/>
    <w:rsid w:val="61412A26"/>
    <w:rsid w:val="6142679E"/>
    <w:rsid w:val="61512151"/>
    <w:rsid w:val="6155202D"/>
    <w:rsid w:val="615D0EE2"/>
    <w:rsid w:val="616C7377"/>
    <w:rsid w:val="61750921"/>
    <w:rsid w:val="617526CF"/>
    <w:rsid w:val="618E3791"/>
    <w:rsid w:val="619A2136"/>
    <w:rsid w:val="61A94127"/>
    <w:rsid w:val="61B825BC"/>
    <w:rsid w:val="61BA27D8"/>
    <w:rsid w:val="61D03DA9"/>
    <w:rsid w:val="61D5316E"/>
    <w:rsid w:val="620C3034"/>
    <w:rsid w:val="62126170"/>
    <w:rsid w:val="62141EE8"/>
    <w:rsid w:val="621C2B4B"/>
    <w:rsid w:val="622540F5"/>
    <w:rsid w:val="62287742"/>
    <w:rsid w:val="622F6D22"/>
    <w:rsid w:val="62397BA1"/>
    <w:rsid w:val="624D0F56"/>
    <w:rsid w:val="62571DD5"/>
    <w:rsid w:val="625B7B17"/>
    <w:rsid w:val="62614A02"/>
    <w:rsid w:val="62775FD3"/>
    <w:rsid w:val="627A1305"/>
    <w:rsid w:val="628232F6"/>
    <w:rsid w:val="628801E0"/>
    <w:rsid w:val="629628FD"/>
    <w:rsid w:val="62A25746"/>
    <w:rsid w:val="62A50D92"/>
    <w:rsid w:val="62C84A81"/>
    <w:rsid w:val="62E775FD"/>
    <w:rsid w:val="63091321"/>
    <w:rsid w:val="63275C4B"/>
    <w:rsid w:val="63407909"/>
    <w:rsid w:val="635A392B"/>
    <w:rsid w:val="6361115D"/>
    <w:rsid w:val="63696264"/>
    <w:rsid w:val="636B3D8A"/>
    <w:rsid w:val="637A221F"/>
    <w:rsid w:val="63A23524"/>
    <w:rsid w:val="63A948B2"/>
    <w:rsid w:val="63B0435B"/>
    <w:rsid w:val="63B55005"/>
    <w:rsid w:val="640146EE"/>
    <w:rsid w:val="640D4E41"/>
    <w:rsid w:val="64104931"/>
    <w:rsid w:val="64153CF6"/>
    <w:rsid w:val="641A5FDE"/>
    <w:rsid w:val="642D7291"/>
    <w:rsid w:val="642F32A9"/>
    <w:rsid w:val="64416899"/>
    <w:rsid w:val="645B3DFE"/>
    <w:rsid w:val="64610CE9"/>
    <w:rsid w:val="6468651B"/>
    <w:rsid w:val="647C1FC7"/>
    <w:rsid w:val="6486074F"/>
    <w:rsid w:val="648E53EF"/>
    <w:rsid w:val="64963088"/>
    <w:rsid w:val="6497295D"/>
    <w:rsid w:val="64A22F24"/>
    <w:rsid w:val="64A5151D"/>
    <w:rsid w:val="64A55079"/>
    <w:rsid w:val="64B11C70"/>
    <w:rsid w:val="64B82FFF"/>
    <w:rsid w:val="64B96D77"/>
    <w:rsid w:val="64CA4AE0"/>
    <w:rsid w:val="64D140C0"/>
    <w:rsid w:val="64D67929"/>
    <w:rsid w:val="64FA2266"/>
    <w:rsid w:val="64FB2EEB"/>
    <w:rsid w:val="65051FBC"/>
    <w:rsid w:val="650C50F9"/>
    <w:rsid w:val="65143FAD"/>
    <w:rsid w:val="651C6006"/>
    <w:rsid w:val="65263503"/>
    <w:rsid w:val="653D1756"/>
    <w:rsid w:val="6554084E"/>
    <w:rsid w:val="655B7E2E"/>
    <w:rsid w:val="656C5B97"/>
    <w:rsid w:val="65716E00"/>
    <w:rsid w:val="65736F26"/>
    <w:rsid w:val="657A02B4"/>
    <w:rsid w:val="65847385"/>
    <w:rsid w:val="65A610A9"/>
    <w:rsid w:val="65A90B99"/>
    <w:rsid w:val="65B25CA0"/>
    <w:rsid w:val="65B35574"/>
    <w:rsid w:val="65C07D27"/>
    <w:rsid w:val="65C854C3"/>
    <w:rsid w:val="65CB6D62"/>
    <w:rsid w:val="65CE6852"/>
    <w:rsid w:val="65D06126"/>
    <w:rsid w:val="65FB65DE"/>
    <w:rsid w:val="65FC33BF"/>
    <w:rsid w:val="660D2ED6"/>
    <w:rsid w:val="660E4EA0"/>
    <w:rsid w:val="66195D61"/>
    <w:rsid w:val="66270365"/>
    <w:rsid w:val="662B7800"/>
    <w:rsid w:val="662D5327"/>
    <w:rsid w:val="663743F7"/>
    <w:rsid w:val="66507C7D"/>
    <w:rsid w:val="665C20B0"/>
    <w:rsid w:val="665E7BD6"/>
    <w:rsid w:val="666D1BC7"/>
    <w:rsid w:val="66707909"/>
    <w:rsid w:val="66720285"/>
    <w:rsid w:val="667271DD"/>
    <w:rsid w:val="66772A46"/>
    <w:rsid w:val="66B15F58"/>
    <w:rsid w:val="66C02B68"/>
    <w:rsid w:val="66C80F2C"/>
    <w:rsid w:val="66CB4B3F"/>
    <w:rsid w:val="66D954AE"/>
    <w:rsid w:val="66DE2AC5"/>
    <w:rsid w:val="66E55C01"/>
    <w:rsid w:val="66EC3434"/>
    <w:rsid w:val="66F422E8"/>
    <w:rsid w:val="670562A3"/>
    <w:rsid w:val="671169F6"/>
    <w:rsid w:val="67193AFD"/>
    <w:rsid w:val="671958AB"/>
    <w:rsid w:val="673646AF"/>
    <w:rsid w:val="67386679"/>
    <w:rsid w:val="673A5DE2"/>
    <w:rsid w:val="67430B7A"/>
    <w:rsid w:val="674C7A2E"/>
    <w:rsid w:val="674D72CB"/>
    <w:rsid w:val="6759039D"/>
    <w:rsid w:val="677156E7"/>
    <w:rsid w:val="677D0530"/>
    <w:rsid w:val="6784541A"/>
    <w:rsid w:val="678E44EB"/>
    <w:rsid w:val="678F3DBF"/>
    <w:rsid w:val="67AC671F"/>
    <w:rsid w:val="67BA52E0"/>
    <w:rsid w:val="67D068B1"/>
    <w:rsid w:val="67D30150"/>
    <w:rsid w:val="67EE31DB"/>
    <w:rsid w:val="67F02AB0"/>
    <w:rsid w:val="6812505E"/>
    <w:rsid w:val="68126ECA"/>
    <w:rsid w:val="68262975"/>
    <w:rsid w:val="68266F60"/>
    <w:rsid w:val="6828049B"/>
    <w:rsid w:val="682D3D04"/>
    <w:rsid w:val="68751207"/>
    <w:rsid w:val="688356D2"/>
    <w:rsid w:val="68896A60"/>
    <w:rsid w:val="689E69AF"/>
    <w:rsid w:val="689F4C73"/>
    <w:rsid w:val="68AA5354"/>
    <w:rsid w:val="68AF296B"/>
    <w:rsid w:val="68BE2BAE"/>
    <w:rsid w:val="68C57745"/>
    <w:rsid w:val="68E65F23"/>
    <w:rsid w:val="68F20AA9"/>
    <w:rsid w:val="690B56C7"/>
    <w:rsid w:val="693E052C"/>
    <w:rsid w:val="694F1A58"/>
    <w:rsid w:val="695D57F5"/>
    <w:rsid w:val="695D5F23"/>
    <w:rsid w:val="69690D6B"/>
    <w:rsid w:val="697119CE"/>
    <w:rsid w:val="698F00A6"/>
    <w:rsid w:val="699658D9"/>
    <w:rsid w:val="69A02F76"/>
    <w:rsid w:val="69AE2C22"/>
    <w:rsid w:val="69B33D95"/>
    <w:rsid w:val="69DB32EB"/>
    <w:rsid w:val="69DC778F"/>
    <w:rsid w:val="69DD7064"/>
    <w:rsid w:val="69E95A08"/>
    <w:rsid w:val="69F06D97"/>
    <w:rsid w:val="69F50851"/>
    <w:rsid w:val="69F85C4B"/>
    <w:rsid w:val="69FF522C"/>
    <w:rsid w:val="6A0121A0"/>
    <w:rsid w:val="6A0171F6"/>
    <w:rsid w:val="6A0B1E23"/>
    <w:rsid w:val="6A0C7949"/>
    <w:rsid w:val="6A1567FD"/>
    <w:rsid w:val="6A415844"/>
    <w:rsid w:val="6A5A6906"/>
    <w:rsid w:val="6A696B49"/>
    <w:rsid w:val="6A7F45BF"/>
    <w:rsid w:val="6A876FCF"/>
    <w:rsid w:val="6A9C6F1F"/>
    <w:rsid w:val="6AAB7162"/>
    <w:rsid w:val="6AB75B07"/>
    <w:rsid w:val="6ABD57B4"/>
    <w:rsid w:val="6ABE50E7"/>
    <w:rsid w:val="6AD42215"/>
    <w:rsid w:val="6AD466B8"/>
    <w:rsid w:val="6AD55F8D"/>
    <w:rsid w:val="6AEB755E"/>
    <w:rsid w:val="6AEF34F2"/>
    <w:rsid w:val="6B036F9E"/>
    <w:rsid w:val="6B040620"/>
    <w:rsid w:val="6B3D24B0"/>
    <w:rsid w:val="6B453112"/>
    <w:rsid w:val="6B4F21E3"/>
    <w:rsid w:val="6B543355"/>
    <w:rsid w:val="6B6C069F"/>
    <w:rsid w:val="6B7357E7"/>
    <w:rsid w:val="6B7B6B34"/>
    <w:rsid w:val="6B7E03D2"/>
    <w:rsid w:val="6B8F0831"/>
    <w:rsid w:val="6B923E7E"/>
    <w:rsid w:val="6B95409A"/>
    <w:rsid w:val="6BA37E39"/>
    <w:rsid w:val="6BAA566B"/>
    <w:rsid w:val="6BAC4F3F"/>
    <w:rsid w:val="6BBF1117"/>
    <w:rsid w:val="6BC06C3D"/>
    <w:rsid w:val="6BD821D8"/>
    <w:rsid w:val="6BEB1F0C"/>
    <w:rsid w:val="6BEC17E0"/>
    <w:rsid w:val="6BEF5F59"/>
    <w:rsid w:val="6BF1329A"/>
    <w:rsid w:val="6BF16DF6"/>
    <w:rsid w:val="6BFA2296"/>
    <w:rsid w:val="6C0134DD"/>
    <w:rsid w:val="6C0528A2"/>
    <w:rsid w:val="6C0E79A8"/>
    <w:rsid w:val="6C0F63FD"/>
    <w:rsid w:val="6C213B5E"/>
    <w:rsid w:val="6C3513D9"/>
    <w:rsid w:val="6C507FC1"/>
    <w:rsid w:val="6C557385"/>
    <w:rsid w:val="6C6E48EB"/>
    <w:rsid w:val="6C6E6699"/>
    <w:rsid w:val="6C700663"/>
    <w:rsid w:val="6C7D068A"/>
    <w:rsid w:val="6C81017A"/>
    <w:rsid w:val="6C830396"/>
    <w:rsid w:val="6C89702F"/>
    <w:rsid w:val="6C944351"/>
    <w:rsid w:val="6C975BF0"/>
    <w:rsid w:val="6C9F4AA4"/>
    <w:rsid w:val="6CBC11B2"/>
    <w:rsid w:val="6CC369E5"/>
    <w:rsid w:val="6CC60283"/>
    <w:rsid w:val="6CCF5389"/>
    <w:rsid w:val="6CDF30F3"/>
    <w:rsid w:val="6CF070AE"/>
    <w:rsid w:val="6CF21078"/>
    <w:rsid w:val="6CF7043C"/>
    <w:rsid w:val="6CF941B4"/>
    <w:rsid w:val="6D08089B"/>
    <w:rsid w:val="6D0A63C2"/>
    <w:rsid w:val="6D1D6635"/>
    <w:rsid w:val="6D433682"/>
    <w:rsid w:val="6D4D62AE"/>
    <w:rsid w:val="6D602485"/>
    <w:rsid w:val="6D6A6E60"/>
    <w:rsid w:val="6D6C3A70"/>
    <w:rsid w:val="6D714693"/>
    <w:rsid w:val="6D800432"/>
    <w:rsid w:val="6D8D0DA1"/>
    <w:rsid w:val="6D9143ED"/>
    <w:rsid w:val="6D943EDD"/>
    <w:rsid w:val="6D9640F9"/>
    <w:rsid w:val="6D965EA7"/>
    <w:rsid w:val="6DA02882"/>
    <w:rsid w:val="6DA305C4"/>
    <w:rsid w:val="6DA93E2C"/>
    <w:rsid w:val="6DAF51BB"/>
    <w:rsid w:val="6DB620A5"/>
    <w:rsid w:val="6DB91B96"/>
    <w:rsid w:val="6DBE71AC"/>
    <w:rsid w:val="6DD662A4"/>
    <w:rsid w:val="6DDD3AD6"/>
    <w:rsid w:val="6DEA68D5"/>
    <w:rsid w:val="6DEC5AC7"/>
    <w:rsid w:val="6DF40E20"/>
    <w:rsid w:val="6DFB0400"/>
    <w:rsid w:val="6E1B1568"/>
    <w:rsid w:val="6E2C05BA"/>
    <w:rsid w:val="6E31797E"/>
    <w:rsid w:val="6E331948"/>
    <w:rsid w:val="6E337B9A"/>
    <w:rsid w:val="6E3556C0"/>
    <w:rsid w:val="6E421B8B"/>
    <w:rsid w:val="6E62549C"/>
    <w:rsid w:val="6E7A7577"/>
    <w:rsid w:val="6E811AA2"/>
    <w:rsid w:val="6E9C74ED"/>
    <w:rsid w:val="6EA6036C"/>
    <w:rsid w:val="6EB33AAD"/>
    <w:rsid w:val="6EB505AF"/>
    <w:rsid w:val="6EBE3907"/>
    <w:rsid w:val="6ECD3B4B"/>
    <w:rsid w:val="6ED00F45"/>
    <w:rsid w:val="6ED529FF"/>
    <w:rsid w:val="6ED8328A"/>
    <w:rsid w:val="6ED8604B"/>
    <w:rsid w:val="6EE3298F"/>
    <w:rsid w:val="6EE64C0C"/>
    <w:rsid w:val="6EEA46FD"/>
    <w:rsid w:val="6EFC1D3A"/>
    <w:rsid w:val="6EFC61DE"/>
    <w:rsid w:val="6F0B01CF"/>
    <w:rsid w:val="6F12155D"/>
    <w:rsid w:val="6F141779"/>
    <w:rsid w:val="6F3E05A4"/>
    <w:rsid w:val="6F4B5090"/>
    <w:rsid w:val="6F4D07E7"/>
    <w:rsid w:val="6F4D6A39"/>
    <w:rsid w:val="6F524050"/>
    <w:rsid w:val="6F597612"/>
    <w:rsid w:val="6F5B1156"/>
    <w:rsid w:val="6F5C4ECE"/>
    <w:rsid w:val="6F5C6C7D"/>
    <w:rsid w:val="6F667AFB"/>
    <w:rsid w:val="6F743FC6"/>
    <w:rsid w:val="6F80296B"/>
    <w:rsid w:val="6F885CC3"/>
    <w:rsid w:val="6F940D81"/>
    <w:rsid w:val="6FAA3E8C"/>
    <w:rsid w:val="6FBE16E5"/>
    <w:rsid w:val="6FCA1E38"/>
    <w:rsid w:val="6FD809F9"/>
    <w:rsid w:val="70025A76"/>
    <w:rsid w:val="70027824"/>
    <w:rsid w:val="704B1A9B"/>
    <w:rsid w:val="70553DF8"/>
    <w:rsid w:val="7076108E"/>
    <w:rsid w:val="70761FC0"/>
    <w:rsid w:val="707D6EAA"/>
    <w:rsid w:val="70840239"/>
    <w:rsid w:val="708741CD"/>
    <w:rsid w:val="70AB1C6A"/>
    <w:rsid w:val="70C8281B"/>
    <w:rsid w:val="70D311C0"/>
    <w:rsid w:val="70E37655"/>
    <w:rsid w:val="70E60EF4"/>
    <w:rsid w:val="71096990"/>
    <w:rsid w:val="71107D1F"/>
    <w:rsid w:val="711772FF"/>
    <w:rsid w:val="711A22C4"/>
    <w:rsid w:val="713003C1"/>
    <w:rsid w:val="713A4D9B"/>
    <w:rsid w:val="71431EA2"/>
    <w:rsid w:val="714874B8"/>
    <w:rsid w:val="7157594D"/>
    <w:rsid w:val="71592AD0"/>
    <w:rsid w:val="717007BD"/>
    <w:rsid w:val="71863BDF"/>
    <w:rsid w:val="718C1A9B"/>
    <w:rsid w:val="71922E29"/>
    <w:rsid w:val="71926986"/>
    <w:rsid w:val="71950224"/>
    <w:rsid w:val="71A861A9"/>
    <w:rsid w:val="71C54FAD"/>
    <w:rsid w:val="71CA611F"/>
    <w:rsid w:val="71D60F68"/>
    <w:rsid w:val="71D76A8E"/>
    <w:rsid w:val="71EC253A"/>
    <w:rsid w:val="71F118FE"/>
    <w:rsid w:val="71F65166"/>
    <w:rsid w:val="71F92EA9"/>
    <w:rsid w:val="71FE226D"/>
    <w:rsid w:val="72023B0B"/>
    <w:rsid w:val="720A29C0"/>
    <w:rsid w:val="720C2BDC"/>
    <w:rsid w:val="723D0FE7"/>
    <w:rsid w:val="725105EF"/>
    <w:rsid w:val="72693B8A"/>
    <w:rsid w:val="726C71D7"/>
    <w:rsid w:val="72750781"/>
    <w:rsid w:val="72807126"/>
    <w:rsid w:val="72897D89"/>
    <w:rsid w:val="72A72905"/>
    <w:rsid w:val="72AE2B90"/>
    <w:rsid w:val="72D54D7C"/>
    <w:rsid w:val="72D80D10"/>
    <w:rsid w:val="72DD1E82"/>
    <w:rsid w:val="72DF5BFA"/>
    <w:rsid w:val="72E476B5"/>
    <w:rsid w:val="72F1592E"/>
    <w:rsid w:val="72F571CC"/>
    <w:rsid w:val="72FD2525"/>
    <w:rsid w:val="72FD42D3"/>
    <w:rsid w:val="730636D2"/>
    <w:rsid w:val="73216213"/>
    <w:rsid w:val="73243F55"/>
    <w:rsid w:val="733028FA"/>
    <w:rsid w:val="73306456"/>
    <w:rsid w:val="733777E5"/>
    <w:rsid w:val="734168B5"/>
    <w:rsid w:val="735465E8"/>
    <w:rsid w:val="735C724B"/>
    <w:rsid w:val="73697BBA"/>
    <w:rsid w:val="736E6F7E"/>
    <w:rsid w:val="73736BA0"/>
    <w:rsid w:val="73C3376E"/>
    <w:rsid w:val="73D47729"/>
    <w:rsid w:val="73D94D40"/>
    <w:rsid w:val="73E060CE"/>
    <w:rsid w:val="73F43E60"/>
    <w:rsid w:val="73F73418"/>
    <w:rsid w:val="73FD2065"/>
    <w:rsid w:val="74082F2F"/>
    <w:rsid w:val="74123DAE"/>
    <w:rsid w:val="741400A5"/>
    <w:rsid w:val="7416389E"/>
    <w:rsid w:val="74220EF8"/>
    <w:rsid w:val="7423420D"/>
    <w:rsid w:val="742F670E"/>
    <w:rsid w:val="74341FF0"/>
    <w:rsid w:val="74793E2D"/>
    <w:rsid w:val="747E1443"/>
    <w:rsid w:val="74884070"/>
    <w:rsid w:val="748A7DE8"/>
    <w:rsid w:val="74A23383"/>
    <w:rsid w:val="74AF2E78"/>
    <w:rsid w:val="74B51309"/>
    <w:rsid w:val="74B80DF9"/>
    <w:rsid w:val="74BB2697"/>
    <w:rsid w:val="74BE7A92"/>
    <w:rsid w:val="74D379E1"/>
    <w:rsid w:val="74D6302D"/>
    <w:rsid w:val="74D84FF7"/>
    <w:rsid w:val="74DE047D"/>
    <w:rsid w:val="74E27C24"/>
    <w:rsid w:val="750422E5"/>
    <w:rsid w:val="75091655"/>
    <w:rsid w:val="753A7A60"/>
    <w:rsid w:val="75622B13"/>
    <w:rsid w:val="75640639"/>
    <w:rsid w:val="756D573F"/>
    <w:rsid w:val="757840E4"/>
    <w:rsid w:val="75A05A09"/>
    <w:rsid w:val="75A4312B"/>
    <w:rsid w:val="75B82733"/>
    <w:rsid w:val="75C31803"/>
    <w:rsid w:val="75CB06B8"/>
    <w:rsid w:val="75D67789"/>
    <w:rsid w:val="75E17EDC"/>
    <w:rsid w:val="75E35A02"/>
    <w:rsid w:val="75FB71EF"/>
    <w:rsid w:val="76131DF2"/>
    <w:rsid w:val="7621652A"/>
    <w:rsid w:val="76244BB8"/>
    <w:rsid w:val="763A42A4"/>
    <w:rsid w:val="763B22E3"/>
    <w:rsid w:val="76544B51"/>
    <w:rsid w:val="765B1A3C"/>
    <w:rsid w:val="765C57B4"/>
    <w:rsid w:val="766A1C7F"/>
    <w:rsid w:val="766D321D"/>
    <w:rsid w:val="7675455D"/>
    <w:rsid w:val="767B20DE"/>
    <w:rsid w:val="76962A74"/>
    <w:rsid w:val="769B452E"/>
    <w:rsid w:val="76AA29C3"/>
    <w:rsid w:val="76B525C5"/>
    <w:rsid w:val="76B92C06"/>
    <w:rsid w:val="76BA433D"/>
    <w:rsid w:val="76BF646F"/>
    <w:rsid w:val="76C577FD"/>
    <w:rsid w:val="76C9109B"/>
    <w:rsid w:val="76D57A40"/>
    <w:rsid w:val="76D812DE"/>
    <w:rsid w:val="76DB2B7D"/>
    <w:rsid w:val="76DF266D"/>
    <w:rsid w:val="76E45ED5"/>
    <w:rsid w:val="76EA1012"/>
    <w:rsid w:val="76FF2D0F"/>
    <w:rsid w:val="77004391"/>
    <w:rsid w:val="772462D2"/>
    <w:rsid w:val="773504DF"/>
    <w:rsid w:val="77366005"/>
    <w:rsid w:val="773F4EBA"/>
    <w:rsid w:val="774150D6"/>
    <w:rsid w:val="774D3A7A"/>
    <w:rsid w:val="77613082"/>
    <w:rsid w:val="777728A5"/>
    <w:rsid w:val="77784870"/>
    <w:rsid w:val="777D59E2"/>
    <w:rsid w:val="779A6594"/>
    <w:rsid w:val="779F3BAA"/>
    <w:rsid w:val="77A05BFA"/>
    <w:rsid w:val="77C20E5D"/>
    <w:rsid w:val="77C74EAF"/>
    <w:rsid w:val="77C80759"/>
    <w:rsid w:val="77CB499F"/>
    <w:rsid w:val="77DB72D8"/>
    <w:rsid w:val="77DF044B"/>
    <w:rsid w:val="77F35CA4"/>
    <w:rsid w:val="78000AED"/>
    <w:rsid w:val="78232A2D"/>
    <w:rsid w:val="782B18E2"/>
    <w:rsid w:val="78324A1E"/>
    <w:rsid w:val="78362761"/>
    <w:rsid w:val="78397B5B"/>
    <w:rsid w:val="783E1615"/>
    <w:rsid w:val="7847671C"/>
    <w:rsid w:val="784F737E"/>
    <w:rsid w:val="785C1A9B"/>
    <w:rsid w:val="785C7CED"/>
    <w:rsid w:val="787943FB"/>
    <w:rsid w:val="787E7C64"/>
    <w:rsid w:val="78874D6A"/>
    <w:rsid w:val="78911745"/>
    <w:rsid w:val="789B6A68"/>
    <w:rsid w:val="78B673FD"/>
    <w:rsid w:val="78BE4504"/>
    <w:rsid w:val="78BE62B2"/>
    <w:rsid w:val="78C57641"/>
    <w:rsid w:val="78D79647"/>
    <w:rsid w:val="78EB45B5"/>
    <w:rsid w:val="78F65A4C"/>
    <w:rsid w:val="78FE2B52"/>
    <w:rsid w:val="790A14F7"/>
    <w:rsid w:val="790E2D96"/>
    <w:rsid w:val="791B1956"/>
    <w:rsid w:val="791D747D"/>
    <w:rsid w:val="791E4FA3"/>
    <w:rsid w:val="792702FB"/>
    <w:rsid w:val="792E51E6"/>
    <w:rsid w:val="79517126"/>
    <w:rsid w:val="79556084"/>
    <w:rsid w:val="79667075"/>
    <w:rsid w:val="79674B9C"/>
    <w:rsid w:val="796B468C"/>
    <w:rsid w:val="79863274"/>
    <w:rsid w:val="79870D9A"/>
    <w:rsid w:val="79935991"/>
    <w:rsid w:val="79AB6836"/>
    <w:rsid w:val="79AE27CB"/>
    <w:rsid w:val="79B7167F"/>
    <w:rsid w:val="79D20267"/>
    <w:rsid w:val="79DC10E6"/>
    <w:rsid w:val="79DC7338"/>
    <w:rsid w:val="79E177BE"/>
    <w:rsid w:val="7A102B3D"/>
    <w:rsid w:val="7A1771E9"/>
    <w:rsid w:val="7A266805"/>
    <w:rsid w:val="7A325174"/>
    <w:rsid w:val="7A454EDD"/>
    <w:rsid w:val="7A4B626B"/>
    <w:rsid w:val="7A8377B3"/>
    <w:rsid w:val="7A88301C"/>
    <w:rsid w:val="7A8C48BA"/>
    <w:rsid w:val="7A903C7E"/>
    <w:rsid w:val="7A9814B1"/>
    <w:rsid w:val="7A9B4AFD"/>
    <w:rsid w:val="7ACD6C80"/>
    <w:rsid w:val="7ACF7312"/>
    <w:rsid w:val="7AF16E13"/>
    <w:rsid w:val="7B007056"/>
    <w:rsid w:val="7B02692A"/>
    <w:rsid w:val="7B31720F"/>
    <w:rsid w:val="7B332F87"/>
    <w:rsid w:val="7B3B2796"/>
    <w:rsid w:val="7B42766E"/>
    <w:rsid w:val="7B4909FD"/>
    <w:rsid w:val="7B5A49B8"/>
    <w:rsid w:val="7B5A6766"/>
    <w:rsid w:val="7B615D46"/>
    <w:rsid w:val="7B6616C1"/>
    <w:rsid w:val="7B6C0247"/>
    <w:rsid w:val="7B8657AD"/>
    <w:rsid w:val="7B8C08E9"/>
    <w:rsid w:val="7B8E6410"/>
    <w:rsid w:val="7B917CAE"/>
    <w:rsid w:val="7B9A1258"/>
    <w:rsid w:val="7BA40569"/>
    <w:rsid w:val="7BA619AB"/>
    <w:rsid w:val="7BBF481B"/>
    <w:rsid w:val="7BC14EE1"/>
    <w:rsid w:val="7BCE0F02"/>
    <w:rsid w:val="7BCE4A5E"/>
    <w:rsid w:val="7BEE6EAE"/>
    <w:rsid w:val="7BF5023D"/>
    <w:rsid w:val="7C042B76"/>
    <w:rsid w:val="7C156B31"/>
    <w:rsid w:val="7C232FFC"/>
    <w:rsid w:val="7C2B1EB0"/>
    <w:rsid w:val="7C2B3C5E"/>
    <w:rsid w:val="7C5C02BC"/>
    <w:rsid w:val="7C6158D2"/>
    <w:rsid w:val="7C6333F8"/>
    <w:rsid w:val="7C6E49F8"/>
    <w:rsid w:val="7C6F6241"/>
    <w:rsid w:val="7C705B15"/>
    <w:rsid w:val="7C75312C"/>
    <w:rsid w:val="7C7C44BA"/>
    <w:rsid w:val="7C8B0BA1"/>
    <w:rsid w:val="7C8D2B6B"/>
    <w:rsid w:val="7C934347"/>
    <w:rsid w:val="7C9B7036"/>
    <w:rsid w:val="7C9D887F"/>
    <w:rsid w:val="7CA37C99"/>
    <w:rsid w:val="7CA51C63"/>
    <w:rsid w:val="7CC320E9"/>
    <w:rsid w:val="7CC61BD9"/>
    <w:rsid w:val="7CDB7267"/>
    <w:rsid w:val="7CDC31AB"/>
    <w:rsid w:val="7CDE6F23"/>
    <w:rsid w:val="7CEA58C8"/>
    <w:rsid w:val="7D0270B5"/>
    <w:rsid w:val="7D0A5F6A"/>
    <w:rsid w:val="7D1868D9"/>
    <w:rsid w:val="7D197F5B"/>
    <w:rsid w:val="7D450D50"/>
    <w:rsid w:val="7D5947FB"/>
    <w:rsid w:val="7D625DA6"/>
    <w:rsid w:val="7D627B54"/>
    <w:rsid w:val="7D641B1E"/>
    <w:rsid w:val="7D697134"/>
    <w:rsid w:val="7D7635FF"/>
    <w:rsid w:val="7D7F4C76"/>
    <w:rsid w:val="7D831878"/>
    <w:rsid w:val="7D853842"/>
    <w:rsid w:val="7D87580C"/>
    <w:rsid w:val="7D8950E1"/>
    <w:rsid w:val="7D957F29"/>
    <w:rsid w:val="7D9817C8"/>
    <w:rsid w:val="7D9D6DDE"/>
    <w:rsid w:val="7DAB14FB"/>
    <w:rsid w:val="7DAE0FEB"/>
    <w:rsid w:val="7DB3215D"/>
    <w:rsid w:val="7DBB7264"/>
    <w:rsid w:val="7DCC321F"/>
    <w:rsid w:val="7DCE51E9"/>
    <w:rsid w:val="7DD345AE"/>
    <w:rsid w:val="7DDB3462"/>
    <w:rsid w:val="7DE44A0D"/>
    <w:rsid w:val="7DEB18F7"/>
    <w:rsid w:val="7E1F3128"/>
    <w:rsid w:val="7E372D8F"/>
    <w:rsid w:val="7E374B3D"/>
    <w:rsid w:val="7E4234E1"/>
    <w:rsid w:val="7E53749D"/>
    <w:rsid w:val="7E611BB9"/>
    <w:rsid w:val="7E696CC0"/>
    <w:rsid w:val="7E6E42D6"/>
    <w:rsid w:val="7E7062A0"/>
    <w:rsid w:val="7E88183C"/>
    <w:rsid w:val="7EAF0B77"/>
    <w:rsid w:val="7EC00FD6"/>
    <w:rsid w:val="7ECF2FC7"/>
    <w:rsid w:val="7F0A2251"/>
    <w:rsid w:val="7F0C5FC9"/>
    <w:rsid w:val="7F10538E"/>
    <w:rsid w:val="7F2350C1"/>
    <w:rsid w:val="7F2F169C"/>
    <w:rsid w:val="7F385010"/>
    <w:rsid w:val="7F4A4D43"/>
    <w:rsid w:val="7F5D4A77"/>
    <w:rsid w:val="7F631961"/>
    <w:rsid w:val="7F791185"/>
    <w:rsid w:val="7F8E145F"/>
    <w:rsid w:val="7F912972"/>
    <w:rsid w:val="7F9F4E4C"/>
    <w:rsid w:val="7FA2692E"/>
    <w:rsid w:val="7FA91A6A"/>
    <w:rsid w:val="7FA97CBC"/>
    <w:rsid w:val="7FB68E63"/>
    <w:rsid w:val="7FC42328"/>
    <w:rsid w:val="7FC44AF6"/>
    <w:rsid w:val="7FCC0B4F"/>
    <w:rsid w:val="7FDF296B"/>
    <w:rsid w:val="7FDF723A"/>
    <w:rsid w:val="7FDFD78E"/>
    <w:rsid w:val="7FE707E4"/>
    <w:rsid w:val="7FF54CAF"/>
    <w:rsid w:val="7FFAC994"/>
    <w:rsid w:val="7FFC4290"/>
    <w:rsid w:val="7FFC5840"/>
    <w:rsid w:val="7FFD1DB6"/>
    <w:rsid w:val="97F55749"/>
    <w:rsid w:val="9ADFB5E0"/>
    <w:rsid w:val="9D3F8BCA"/>
    <w:rsid w:val="B6EFD176"/>
    <w:rsid w:val="B73FA828"/>
    <w:rsid w:val="B7F5A992"/>
    <w:rsid w:val="BFF7DC43"/>
    <w:rsid w:val="CE6B8516"/>
    <w:rsid w:val="D9E7D767"/>
    <w:rsid w:val="DBF726E2"/>
    <w:rsid w:val="DDCFBE17"/>
    <w:rsid w:val="DFF7CCC9"/>
    <w:rsid w:val="DFFD23B2"/>
    <w:rsid w:val="E5BB09BB"/>
    <w:rsid w:val="E7EF606C"/>
    <w:rsid w:val="ED7BBC95"/>
    <w:rsid w:val="EFAF105A"/>
    <w:rsid w:val="F3FBD9E3"/>
    <w:rsid w:val="FAEF7BB5"/>
    <w:rsid w:val="FDFDFA16"/>
    <w:rsid w:val="FF2FA3FA"/>
    <w:rsid w:val="FFF795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type="frame" on="t" color2="#FFFFFF" focussize="0,0" recolor="t" rotate="t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620" w:lineRule="exact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numPr>
        <w:ilvl w:val="0"/>
        <w:numId w:val="1"/>
      </w:numPr>
      <w:spacing w:beforeAutospacing="1" w:afterAutospacing="1" w:line="620" w:lineRule="exact"/>
      <w:ind w:firstLine="0"/>
      <w:jc w:val="left"/>
      <w:outlineLvl w:val="1"/>
    </w:pPr>
    <w:rPr>
      <w:rFonts w:ascii="黑体" w:hAnsi="黑体" w:eastAsia="方正楷体_GB2312" w:cs="黑体"/>
      <w:b/>
      <w:bCs/>
      <w:color w:val="000000"/>
      <w:kern w:val="0"/>
      <w:szCs w:val="32"/>
      <w:highlight w:val="none"/>
      <w:lang w:bidi="ar"/>
    </w:rPr>
  </w:style>
  <w:style w:type="paragraph" w:styleId="4">
    <w:name w:val="heading 3"/>
    <w:basedOn w:val="1"/>
    <w:next w:val="1"/>
    <w:unhideWhenUsed/>
    <w:qFormat/>
    <w:uiPriority w:val="0"/>
    <w:pPr>
      <w:numPr>
        <w:ilvl w:val="0"/>
        <w:numId w:val="2"/>
      </w:numPr>
      <w:spacing w:beforeAutospacing="1" w:afterAutospacing="1" w:line="620" w:lineRule="exact"/>
      <w:ind w:left="425" w:hanging="425"/>
      <w:jc w:val="left"/>
      <w:outlineLvl w:val="2"/>
    </w:pPr>
    <w:rPr>
      <w:rFonts w:ascii="仿宋_GB2312" w:hAnsi="仿宋_GB2312" w:eastAsia="仿宋_GB2312" w:cs="仿宋_GB2312"/>
      <w:b/>
      <w:bCs/>
      <w:color w:val="000000"/>
      <w:kern w:val="0"/>
      <w:szCs w:val="32"/>
      <w:highlight w:val="none"/>
      <w:lang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1"/>
    <w:qFormat/>
    <w:uiPriority w:val="0"/>
    <w:pPr>
      <w:spacing w:line="700" w:lineRule="exact"/>
      <w:jc w:val="center"/>
    </w:pPr>
    <w:rPr>
      <w:rFonts w:ascii="方正大标宋简体" w:hAnsi="宋体" w:eastAsia="方正大标宋简体"/>
      <w:spacing w:val="-16"/>
      <w:sz w:val="44"/>
    </w:rPr>
  </w:style>
  <w:style w:type="paragraph" w:styleId="7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8">
    <w:name w:val="HTML Code"/>
    <w:basedOn w:val="15"/>
    <w:qFormat/>
    <w:uiPriority w:val="0"/>
    <w:rPr>
      <w:rFonts w:ascii="Courier New" w:hAnsi="Courier New"/>
      <w:sz w:val="20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No Spacing"/>
    <w:link w:val="21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1">
    <w:name w:val="无间隔 字符"/>
    <w:basedOn w:val="15"/>
    <w:link w:val="20"/>
    <w:qFormat/>
    <w:uiPriority w:val="1"/>
    <w:rPr>
      <w:sz w:val="22"/>
      <w:szCs w:val="22"/>
      <w:lang w:val="en-US" w:eastAsia="zh-CN" w:bidi="ar-SA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sz w:val="18"/>
      <w:szCs w:val="18"/>
    </w:rPr>
  </w:style>
  <w:style w:type="character" w:customStyle="1" w:styleId="23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24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5">
    <w:name w:val="日期 字符"/>
    <w:basedOn w:val="15"/>
    <w:link w:val="7"/>
    <w:semiHidden/>
    <w:qFormat/>
    <w:uiPriority w:val="99"/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paragraph" w:customStyle="1" w:styleId="27">
    <w:name w:val="附体"/>
    <w:basedOn w:val="1"/>
    <w:next w:val="1"/>
    <w:qFormat/>
    <w:uiPriority w:val="0"/>
    <w:pPr>
      <w:spacing w:before="-2147483648" w:beforeAutospacing="1" w:afterAutospacing="1"/>
      <w:jc w:val="left"/>
      <w:outlineLvl w:val="1"/>
    </w:pPr>
    <w:rPr>
      <w:rFonts w:ascii="黑体" w:hAnsi="黑体" w:eastAsia="仿宋_GB2312" w:cs="黑体"/>
      <w:b/>
      <w:bCs/>
      <w:color w:val="000000"/>
      <w:kern w:val="0"/>
      <w:szCs w:val="32"/>
      <w:highlight w:val="none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liuweijia/Library/Containers/com.kingsoft.wpsoffice.mac/Data/C:\Users\jjlee\Library\Containers\com.kingsoft.wpsoffice.mac\Data\E:\Users\jjlee\Library\Containers\com.kingsoft.wpsoffice.mac\Data\D:\tmp\webword_549199290\D:\Users\yinglv\Library\Containers\com.kingsoft.wpsoffice.mac\Data\E:\&#24037;&#20316;&#36164;&#26009;&#20449;&#24687;\4.&#20844;&#21496;PPT&#12289;WORD&#27169;&#29256;\2021%20CDEE-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3149</Words>
  <Characters>3639</Characters>
  <Lines>86</Lines>
  <Paragraphs>24</Paragraphs>
  <TotalTime>16</TotalTime>
  <ScaleCrop>false</ScaleCrop>
  <LinksUpToDate>false</LinksUpToDate>
  <CharactersWithSpaces>3649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2022-07-23T21:27:00Z</dcterms:created>
  <dc:creator>cdcee-吴斯奇</dc:creator>
  <cp:lastModifiedBy>Wei佳</cp:lastModifiedBy>
  <dcterms:modified xsi:type="dcterms:W3CDTF">2025-11-27T14:56:16Z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240DD1D26CAFD07F78992669C15B5F5E_43</vt:lpwstr>
  </property>
  <property fmtid="{D5CDD505-2E9C-101B-9397-08002B2CF9AE}" pid="3" name="KSOProductBuildVer">
    <vt:lpwstr>2052-12.1.23540.23540</vt:lpwstr>
  </property>
  <property fmtid="{D5CDD505-2E9C-101B-9397-08002B2CF9AE}" pid="4" name="KSOTemplateDocerSaveRecord">
    <vt:lpwstr>eyJoZGlkIjoiZTQ4ODQwNThiYTg4YTBlNDhkZDRmNGNiNWM5NWE1YzAiLCJ1c2VySWQiOiIxNTEyNTQ2MTQ5In0=</vt:lpwstr>
  </property>
</Properties>
</file>